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416" w:rsidRDefault="0085198F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DB87834" wp14:editId="0B2367DD">
            <wp:extent cx="6457950" cy="5686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E5FA7D" wp14:editId="316061F2">
            <wp:extent cx="6210300" cy="523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CFDF3F" wp14:editId="394179A6">
            <wp:extent cx="6267450" cy="3076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416" w:rsidSect="0085198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8F"/>
    <w:rsid w:val="0085198F"/>
    <w:rsid w:val="00A64253"/>
    <w:rsid w:val="00C1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20193B-E4CE-4B23-8C17-AAD6158A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582C3D53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 Norton Girls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Paull</dc:creator>
  <cp:keywords/>
  <dc:description/>
  <cp:lastModifiedBy>Mrs Rancins</cp:lastModifiedBy>
  <cp:revision>2</cp:revision>
  <dcterms:created xsi:type="dcterms:W3CDTF">2020-03-17T14:58:00Z</dcterms:created>
  <dcterms:modified xsi:type="dcterms:W3CDTF">2020-03-17T14:58:00Z</dcterms:modified>
</cp:coreProperties>
</file>