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675FE7" w14:textId="735201D4" w:rsidR="009D63FC" w:rsidRDefault="00CB7FBF"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5FAD62B4" wp14:editId="7A63A245">
                <wp:simplePos x="0" y="0"/>
                <wp:positionH relativeFrom="page">
                  <wp:posOffset>0</wp:posOffset>
                </wp:positionH>
                <wp:positionV relativeFrom="page">
                  <wp:posOffset>1426464</wp:posOffset>
                </wp:positionV>
                <wp:extent cx="7174992" cy="2519299"/>
                <wp:effectExtent l="0" t="0" r="0" b="14605"/>
                <wp:wrapThrough wrapText="bothSides">
                  <wp:wrapPolygon edited="0">
                    <wp:start x="0" y="0"/>
                    <wp:lineTo x="0" y="1960"/>
                    <wp:lineTo x="2007" y="2940"/>
                    <wp:lineTo x="2007" y="21562"/>
                    <wp:lineTo x="18008" y="21562"/>
                    <wp:lineTo x="21220" y="21235"/>
                    <wp:lineTo x="21506" y="21072"/>
                    <wp:lineTo x="21392" y="0"/>
                    <wp:lineTo x="0" y="0"/>
                  </wp:wrapPolygon>
                </wp:wrapThrough>
                <wp:docPr id="234" name="Group 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4992" cy="2519299"/>
                          <a:chOff x="-621792" y="0"/>
                          <a:chExt cx="7174992" cy="2616835"/>
                        </a:xfrm>
                        <a:extLst>
                          <a:ext uri="{0CCBE362-F206-4b92-989A-16890622DB6E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g:grpSpPr>
                      <wps:wsp>
                        <wps:cNvPr id="4" name="Text Box 4"/>
                        <wps:cNvSpPr txBox="1"/>
                        <wps:spPr>
                          <a:xfrm>
                            <a:off x="0" y="0"/>
                            <a:ext cx="6553200" cy="26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91440" y="45720"/>
                            <a:ext cx="6370320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txbx id="2">
                          <w:txbxContent>
                            <w:p w14:paraId="33DBABDE" w14:textId="77777777" w:rsidR="009B08DD" w:rsidRPr="00547709" w:rsidRDefault="009B08DD" w:rsidP="00547709">
                              <w:pPr>
                                <w:rPr>
                                  <w:rFonts w:ascii="Franklin Gothic Book" w:hAnsi="Franklin Gothic Book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</w:rPr>
                                <w:t xml:space="preserve">Section </w:t>
                              </w:r>
                              <w:r w:rsidRPr="00547709">
                                <w:rPr>
                                  <w:rFonts w:ascii="Franklin Gothic Book" w:hAnsi="Franklin Gothic Book"/>
                                </w:rPr>
                                <w:t xml:space="preserve">1. </w:t>
                              </w:r>
                            </w:p>
                            <w:p w14:paraId="0BA72359" w14:textId="339257F3" w:rsidR="009B08DD" w:rsidRPr="00AB54D4" w:rsidRDefault="009B08DD">
                              <w:pPr>
                                <w:rPr>
                                  <w:rFonts w:ascii="Franklin Gothic Book" w:hAnsi="Franklin Gothic Book"/>
                                  <w:b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b/>
                                </w:rPr>
                                <w:t xml:space="preserve">‘ALL </w:t>
                              </w:r>
                              <w:r w:rsidRPr="00AB54D4">
                                <w:rPr>
                                  <w:rFonts w:ascii="Franklin Gothic Book" w:hAnsi="Franklin Gothic Book"/>
                                  <w:b/>
                                </w:rPr>
                                <w:t>sound only ever occur</w:t>
                              </w:r>
                              <w:r>
                                <w:rPr>
                                  <w:rFonts w:ascii="Franklin Gothic Book" w:hAnsi="Franklin Gothic Book"/>
                                  <w:b/>
                                </w:rPr>
                                <w:t>s</w:t>
                              </w:r>
                              <w:r w:rsidRPr="00AB54D4">
                                <w:rPr>
                                  <w:rFonts w:ascii="Franklin Gothic Book" w:hAnsi="Franklin Gothic Book"/>
                                  <w:b/>
                                </w:rPr>
                                <w:t xml:space="preserve"> when there i</w:t>
                              </w:r>
                              <w:r>
                                <w:rPr>
                                  <w:rFonts w:ascii="Franklin Gothic Book" w:hAnsi="Franklin Gothic Book"/>
                                  <w:b/>
                                </w:rPr>
                                <w:t>s some type of vibration at the beginning’.</w:t>
                              </w:r>
                            </w:p>
                            <w:p w14:paraId="3292AE45" w14:textId="77777777" w:rsidR="009B08DD" w:rsidRDefault="009B08DD">
                              <w:pPr>
                                <w:rPr>
                                  <w:rFonts w:ascii="Franklin Gothic Book" w:hAnsi="Franklin Gothic Book"/>
                                </w:rPr>
                              </w:pPr>
                            </w:p>
                            <w:p w14:paraId="4BAE05DC" w14:textId="684F649E" w:rsidR="009B08DD" w:rsidRDefault="009B08DD">
                              <w:pPr>
                                <w:rPr>
                                  <w:rFonts w:ascii="Franklin Gothic Book" w:hAnsi="Franklin Gothic Book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</w:rPr>
                                <w:t xml:space="preserve">a) Name the 4 Different Families of the </w:t>
                              </w:r>
                              <w:proofErr w:type="gramStart"/>
                              <w:r>
                                <w:rPr>
                                  <w:rFonts w:ascii="Franklin Gothic Book" w:hAnsi="Franklin Gothic Book"/>
                                </w:rPr>
                                <w:t xml:space="preserve">Orchestra </w:t>
                              </w:r>
                              <w:r w:rsidR="00117E31">
                                <w:rPr>
                                  <w:rFonts w:ascii="Franklin Gothic Book" w:hAnsi="Franklin Gothic Book"/>
                                </w:rPr>
                                <w:t>.</w:t>
                              </w:r>
                              <w:proofErr w:type="gramEnd"/>
                            </w:p>
                            <w:p w14:paraId="6E23A65B" w14:textId="57A26538" w:rsidR="009B08DD" w:rsidRDefault="009B08DD">
                              <w:pPr>
                                <w:rPr>
                                  <w:rFonts w:ascii="Franklin Gothic Book" w:hAnsi="Franklin Gothic Boo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sz w:val="32"/>
                                  <w:szCs w:val="32"/>
                                </w:rPr>
                                <w:t xml:space="preserve">1. ___________ </w:t>
                              </w:r>
                            </w:p>
                            <w:p w14:paraId="68B1DE4D" w14:textId="08DE6A58" w:rsidR="009B08DD" w:rsidRDefault="009B08DD" w:rsidP="00547709">
                              <w:pPr>
                                <w:rPr>
                                  <w:rFonts w:ascii="Franklin Gothic Book" w:hAnsi="Franklin Gothic Book"/>
                                  <w:sz w:val="32"/>
                                  <w:szCs w:val="32"/>
                                </w:rPr>
                              </w:pPr>
                              <w:r w:rsidRPr="00547709">
                                <w:rPr>
                                  <w:rFonts w:ascii="Franklin Gothic Book" w:hAnsi="Franklin Gothic Book"/>
                                  <w:sz w:val="32"/>
                                  <w:szCs w:val="32"/>
                                </w:rPr>
                                <w:t>2</w:t>
                              </w:r>
                              <w:r>
                                <w:rPr>
                                  <w:rFonts w:ascii="Franklin Gothic Book" w:hAnsi="Franklin Gothic Book"/>
                                  <w:sz w:val="32"/>
                                  <w:szCs w:val="32"/>
                                </w:rPr>
                                <w:t>. ___________</w:t>
                              </w:r>
                              <w:r w:rsidRPr="00547709">
                                <w:rPr>
                                  <w:rFonts w:ascii="Franklin Gothic Book" w:hAnsi="Franklin Gothic Book"/>
                                  <w:sz w:val="32"/>
                                  <w:szCs w:val="32"/>
                                </w:rPr>
                                <w:t xml:space="preserve">      </w:t>
                              </w:r>
                            </w:p>
                            <w:p w14:paraId="3914315D" w14:textId="132B8D75" w:rsidR="009B08DD" w:rsidRDefault="009B08DD">
                              <w:pPr>
                                <w:rPr>
                                  <w:rFonts w:ascii="Franklin Gothic Book" w:hAnsi="Franklin Gothic Book"/>
                                  <w:sz w:val="32"/>
                                  <w:szCs w:val="32"/>
                                </w:rPr>
                              </w:pPr>
                              <w:r w:rsidRPr="00547709">
                                <w:rPr>
                                  <w:rFonts w:ascii="Franklin Gothic Book" w:hAnsi="Franklin Gothic Book"/>
                                  <w:sz w:val="32"/>
                                  <w:szCs w:val="32"/>
                                </w:rPr>
                                <w:t xml:space="preserve">3. </w:t>
                              </w:r>
                              <w:r>
                                <w:rPr>
                                  <w:rFonts w:ascii="Franklin Gothic Book" w:hAnsi="Franklin Gothic Book"/>
                                  <w:sz w:val="32"/>
                                  <w:szCs w:val="32"/>
                                </w:rPr>
                                <w:t>___________</w:t>
                              </w:r>
                              <w:r w:rsidRPr="00547709">
                                <w:rPr>
                                  <w:rFonts w:ascii="Franklin Gothic Book" w:hAnsi="Franklin Gothic Book"/>
                                  <w:sz w:val="32"/>
                                  <w:szCs w:val="32"/>
                                </w:rPr>
                                <w:t xml:space="preserve">     </w:t>
                              </w:r>
                            </w:p>
                            <w:p w14:paraId="0AAA29E2" w14:textId="48D3E295" w:rsidR="009B08DD" w:rsidRDefault="009B08DD">
                              <w:pPr>
                                <w:rPr>
                                  <w:rFonts w:ascii="Franklin Gothic Book" w:hAnsi="Franklin Gothic Book"/>
                                  <w:sz w:val="32"/>
                                  <w:szCs w:val="32"/>
                                </w:rPr>
                              </w:pPr>
                              <w:r w:rsidRPr="00547709">
                                <w:rPr>
                                  <w:rFonts w:ascii="Franklin Gothic Book" w:hAnsi="Franklin Gothic Book"/>
                                  <w:sz w:val="32"/>
                                  <w:szCs w:val="32"/>
                                </w:rPr>
                                <w:t xml:space="preserve">4. </w:t>
                              </w:r>
                              <w:r>
                                <w:rPr>
                                  <w:rFonts w:ascii="Franklin Gothic Book" w:hAnsi="Franklin Gothic Book"/>
                                  <w:sz w:val="32"/>
                                  <w:szCs w:val="32"/>
                                </w:rPr>
                                <w:t xml:space="preserve">___________ </w:t>
                              </w:r>
                            </w:p>
                            <w:p w14:paraId="2DC4859B" w14:textId="77777777" w:rsidR="009B08DD" w:rsidRDefault="009B08DD">
                              <w:pPr>
                                <w:rPr>
                                  <w:rFonts w:ascii="Franklin Gothic Book" w:hAnsi="Franklin Gothic Book"/>
                                </w:rPr>
                              </w:pPr>
                            </w:p>
                            <w:p w14:paraId="1ABA2C7E" w14:textId="60B8BF95" w:rsidR="009B08DD" w:rsidRDefault="009B08DD">
                              <w:pPr>
                                <w:rPr>
                                  <w:rFonts w:ascii="Franklin Gothic Book" w:hAnsi="Franklin Gothic Book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</w:rPr>
                                <w:t>b) Please circle.</w:t>
                              </w:r>
                            </w:p>
                            <w:p w14:paraId="67464D3E" w14:textId="1DAB4FFB" w:rsidR="009B08DD" w:rsidRPr="001A2645" w:rsidRDefault="009B08DD">
                              <w:pPr>
                                <w:rPr>
                                  <w:rFonts w:ascii="Franklin Gothic Book" w:hAnsi="Franklin Gothic Book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</w:rPr>
                                <w:t xml:space="preserve">The longer or bigger an instrument is, </w:t>
                              </w:r>
                              <w:r w:rsidRPr="008F7372">
                                <w:rPr>
                                  <w:rFonts w:ascii="Franklin Gothic Book" w:hAnsi="Franklin Gothic Book"/>
                                </w:rPr>
                                <w:t>the</w:t>
                              </w:r>
                              <w:r w:rsidRPr="008F7372">
                                <w:rPr>
                                  <w:rFonts w:ascii="Franklin Gothic Book" w:hAnsi="Franklin Gothic Book"/>
                                  <w:b/>
                                  <w:sz w:val="32"/>
                                  <w:szCs w:val="32"/>
                                </w:rPr>
                                <w:t xml:space="preserve"> lower/higher</w:t>
                              </w:r>
                              <w:r>
                                <w:rPr>
                                  <w:rFonts w:ascii="Franklin Gothic Book" w:hAnsi="Franklin Gothic Book"/>
                                </w:rPr>
                                <w:t xml:space="preserve"> the sound is.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91440" y="218440"/>
                            <a:ext cx="6370320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2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Text Box 224"/>
                        <wps:cNvSpPr txBox="1"/>
                        <wps:spPr>
                          <a:xfrm>
                            <a:off x="91440" y="391160"/>
                            <a:ext cx="6370320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2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Text Box 225"/>
                        <wps:cNvSpPr txBox="1"/>
                        <wps:spPr>
                          <a:xfrm>
                            <a:off x="91440" y="563880"/>
                            <a:ext cx="6370320" cy="34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2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Text Box 226"/>
                        <wps:cNvSpPr txBox="1"/>
                        <wps:spPr>
                          <a:xfrm>
                            <a:off x="91440" y="909955"/>
                            <a:ext cx="637032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2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Text Box 227"/>
                        <wps:cNvSpPr txBox="1"/>
                        <wps:spPr>
                          <a:xfrm>
                            <a:off x="91440" y="1139825"/>
                            <a:ext cx="6370320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2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Text Box 229"/>
                        <wps:cNvSpPr txBox="1"/>
                        <wps:spPr>
                          <a:xfrm>
                            <a:off x="91440" y="1370330"/>
                            <a:ext cx="6370320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2" seq="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Text Box 230"/>
                        <wps:cNvSpPr txBox="1"/>
                        <wps:spPr>
                          <a:xfrm>
                            <a:off x="66675" y="1629410"/>
                            <a:ext cx="6370320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2" seq="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Text Box 231"/>
                        <wps:cNvSpPr txBox="1"/>
                        <wps:spPr>
                          <a:xfrm>
                            <a:off x="-621792" y="45901"/>
                            <a:ext cx="6370320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2" seq="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Text Box 232"/>
                        <wps:cNvSpPr txBox="1"/>
                        <wps:spPr>
                          <a:xfrm>
                            <a:off x="91440" y="2004060"/>
                            <a:ext cx="5240655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2" seq="9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Text Box 233"/>
                        <wps:cNvSpPr txBox="1"/>
                        <wps:spPr>
                          <a:xfrm>
                            <a:off x="91440" y="2176781"/>
                            <a:ext cx="5240655" cy="440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2" seq="10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AD62B4" id="Group 234" o:spid="_x0000_s1026" style="position:absolute;margin-left:0;margin-top:112.3pt;width:564.95pt;height:198.35pt;z-index:251654656;mso-position-horizontal-relative:page;mso-position-vertical-relative:page;mso-width-relative:margin;mso-height-relative:margin" coordorigin="-6217" coordsize="71749,26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7" type="#_x0000_t202" style="position:absolute;width:65532;height:26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/>
                <v:shape id="Text Box 8" o:spid="_x0000_s1028" type="#_x0000_t202" style="position:absolute;left:914;top:457;width:63703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style="mso-next-textbox:#Text Box 11" inset="0,0,0,0">
                    <w:txbxContent>
                      <w:p w14:paraId="33DBABDE" w14:textId="77777777" w:rsidR="009B08DD" w:rsidRPr="00547709" w:rsidRDefault="009B08DD" w:rsidP="00547709">
                        <w:pPr>
                          <w:rPr>
                            <w:rFonts w:ascii="Franklin Gothic Book" w:hAnsi="Franklin Gothic Book"/>
                          </w:rPr>
                        </w:pPr>
                        <w:r>
                          <w:rPr>
                            <w:rFonts w:ascii="Franklin Gothic Book" w:hAnsi="Franklin Gothic Book"/>
                          </w:rPr>
                          <w:t xml:space="preserve">Section </w:t>
                        </w:r>
                        <w:r w:rsidRPr="00547709">
                          <w:rPr>
                            <w:rFonts w:ascii="Franklin Gothic Book" w:hAnsi="Franklin Gothic Book"/>
                          </w:rPr>
                          <w:t xml:space="preserve">1. </w:t>
                        </w:r>
                      </w:p>
                      <w:p w14:paraId="0BA72359" w14:textId="339257F3" w:rsidR="009B08DD" w:rsidRPr="00AB54D4" w:rsidRDefault="009B08DD">
                        <w:pPr>
                          <w:rPr>
                            <w:rFonts w:ascii="Franklin Gothic Book" w:hAnsi="Franklin Gothic Book"/>
                            <w:b/>
                          </w:rPr>
                        </w:pPr>
                        <w:r>
                          <w:rPr>
                            <w:rFonts w:ascii="Franklin Gothic Book" w:hAnsi="Franklin Gothic Book"/>
                            <w:b/>
                          </w:rPr>
                          <w:t xml:space="preserve">‘ALL </w:t>
                        </w:r>
                        <w:r w:rsidRPr="00AB54D4">
                          <w:rPr>
                            <w:rFonts w:ascii="Franklin Gothic Book" w:hAnsi="Franklin Gothic Book"/>
                            <w:b/>
                          </w:rPr>
                          <w:t>sound only ever occur</w:t>
                        </w:r>
                        <w:r>
                          <w:rPr>
                            <w:rFonts w:ascii="Franklin Gothic Book" w:hAnsi="Franklin Gothic Book"/>
                            <w:b/>
                          </w:rPr>
                          <w:t>s</w:t>
                        </w:r>
                        <w:r w:rsidRPr="00AB54D4">
                          <w:rPr>
                            <w:rFonts w:ascii="Franklin Gothic Book" w:hAnsi="Franklin Gothic Book"/>
                            <w:b/>
                          </w:rPr>
                          <w:t xml:space="preserve"> when there i</w:t>
                        </w:r>
                        <w:r>
                          <w:rPr>
                            <w:rFonts w:ascii="Franklin Gothic Book" w:hAnsi="Franklin Gothic Book"/>
                            <w:b/>
                          </w:rPr>
                          <w:t>s some type of vibration at the beginning’.</w:t>
                        </w:r>
                      </w:p>
                      <w:p w14:paraId="3292AE45" w14:textId="77777777" w:rsidR="009B08DD" w:rsidRDefault="009B08DD">
                        <w:pPr>
                          <w:rPr>
                            <w:rFonts w:ascii="Franklin Gothic Book" w:hAnsi="Franklin Gothic Book"/>
                          </w:rPr>
                        </w:pPr>
                      </w:p>
                      <w:p w14:paraId="4BAE05DC" w14:textId="684F649E" w:rsidR="009B08DD" w:rsidRDefault="009B08DD">
                        <w:pPr>
                          <w:rPr>
                            <w:rFonts w:ascii="Franklin Gothic Book" w:hAnsi="Franklin Gothic Book"/>
                          </w:rPr>
                        </w:pPr>
                        <w:r>
                          <w:rPr>
                            <w:rFonts w:ascii="Franklin Gothic Book" w:hAnsi="Franklin Gothic Book"/>
                          </w:rPr>
                          <w:t xml:space="preserve">a) Name the 4 Different Families of the </w:t>
                        </w:r>
                        <w:proofErr w:type="gramStart"/>
                        <w:r>
                          <w:rPr>
                            <w:rFonts w:ascii="Franklin Gothic Book" w:hAnsi="Franklin Gothic Book"/>
                          </w:rPr>
                          <w:t xml:space="preserve">Orchestra </w:t>
                        </w:r>
                        <w:r w:rsidR="00117E31">
                          <w:rPr>
                            <w:rFonts w:ascii="Franklin Gothic Book" w:hAnsi="Franklin Gothic Book"/>
                          </w:rPr>
                          <w:t>.</w:t>
                        </w:r>
                        <w:proofErr w:type="gramEnd"/>
                      </w:p>
                      <w:p w14:paraId="6E23A65B" w14:textId="57A26538" w:rsidR="009B08DD" w:rsidRDefault="009B08DD">
                        <w:pPr>
                          <w:rPr>
                            <w:rFonts w:ascii="Franklin Gothic Book" w:hAnsi="Franklin Gothic Boo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Franklin Gothic Book" w:hAnsi="Franklin Gothic Book"/>
                            <w:sz w:val="32"/>
                            <w:szCs w:val="32"/>
                          </w:rPr>
                          <w:t xml:space="preserve">1. ___________ </w:t>
                        </w:r>
                      </w:p>
                      <w:p w14:paraId="68B1DE4D" w14:textId="08DE6A58" w:rsidR="009B08DD" w:rsidRDefault="009B08DD" w:rsidP="00547709">
                        <w:pPr>
                          <w:rPr>
                            <w:rFonts w:ascii="Franklin Gothic Book" w:hAnsi="Franklin Gothic Book"/>
                            <w:sz w:val="32"/>
                            <w:szCs w:val="32"/>
                          </w:rPr>
                        </w:pPr>
                        <w:r w:rsidRPr="00547709">
                          <w:rPr>
                            <w:rFonts w:ascii="Franklin Gothic Book" w:hAnsi="Franklin Gothic Book"/>
                            <w:sz w:val="32"/>
                            <w:szCs w:val="32"/>
                          </w:rPr>
                          <w:t>2</w:t>
                        </w:r>
                        <w:r>
                          <w:rPr>
                            <w:rFonts w:ascii="Franklin Gothic Book" w:hAnsi="Franklin Gothic Book"/>
                            <w:sz w:val="32"/>
                            <w:szCs w:val="32"/>
                          </w:rPr>
                          <w:t>. ___________</w:t>
                        </w:r>
                        <w:r w:rsidRPr="00547709">
                          <w:rPr>
                            <w:rFonts w:ascii="Franklin Gothic Book" w:hAnsi="Franklin Gothic Book"/>
                            <w:sz w:val="32"/>
                            <w:szCs w:val="32"/>
                          </w:rPr>
                          <w:t xml:space="preserve">      </w:t>
                        </w:r>
                      </w:p>
                      <w:p w14:paraId="3914315D" w14:textId="132B8D75" w:rsidR="009B08DD" w:rsidRDefault="009B08DD">
                        <w:pPr>
                          <w:rPr>
                            <w:rFonts w:ascii="Franklin Gothic Book" w:hAnsi="Franklin Gothic Book"/>
                            <w:sz w:val="32"/>
                            <w:szCs w:val="32"/>
                          </w:rPr>
                        </w:pPr>
                        <w:r w:rsidRPr="00547709">
                          <w:rPr>
                            <w:rFonts w:ascii="Franklin Gothic Book" w:hAnsi="Franklin Gothic Book"/>
                            <w:sz w:val="32"/>
                            <w:szCs w:val="32"/>
                          </w:rPr>
                          <w:t xml:space="preserve">3. </w:t>
                        </w:r>
                        <w:r>
                          <w:rPr>
                            <w:rFonts w:ascii="Franklin Gothic Book" w:hAnsi="Franklin Gothic Book"/>
                            <w:sz w:val="32"/>
                            <w:szCs w:val="32"/>
                          </w:rPr>
                          <w:t>___________</w:t>
                        </w:r>
                        <w:r w:rsidRPr="00547709">
                          <w:rPr>
                            <w:rFonts w:ascii="Franklin Gothic Book" w:hAnsi="Franklin Gothic Book"/>
                            <w:sz w:val="32"/>
                            <w:szCs w:val="32"/>
                          </w:rPr>
                          <w:t xml:space="preserve">     </w:t>
                        </w:r>
                      </w:p>
                      <w:p w14:paraId="0AAA29E2" w14:textId="48D3E295" w:rsidR="009B08DD" w:rsidRDefault="009B08DD">
                        <w:pPr>
                          <w:rPr>
                            <w:rFonts w:ascii="Franklin Gothic Book" w:hAnsi="Franklin Gothic Book"/>
                            <w:sz w:val="32"/>
                            <w:szCs w:val="32"/>
                          </w:rPr>
                        </w:pPr>
                        <w:r w:rsidRPr="00547709">
                          <w:rPr>
                            <w:rFonts w:ascii="Franklin Gothic Book" w:hAnsi="Franklin Gothic Book"/>
                            <w:sz w:val="32"/>
                            <w:szCs w:val="32"/>
                          </w:rPr>
                          <w:t xml:space="preserve">4. </w:t>
                        </w:r>
                        <w:r>
                          <w:rPr>
                            <w:rFonts w:ascii="Franklin Gothic Book" w:hAnsi="Franklin Gothic Book"/>
                            <w:sz w:val="32"/>
                            <w:szCs w:val="32"/>
                          </w:rPr>
                          <w:t xml:space="preserve">___________ </w:t>
                        </w:r>
                      </w:p>
                      <w:p w14:paraId="2DC4859B" w14:textId="77777777" w:rsidR="009B08DD" w:rsidRDefault="009B08DD">
                        <w:pPr>
                          <w:rPr>
                            <w:rFonts w:ascii="Franklin Gothic Book" w:hAnsi="Franklin Gothic Book"/>
                          </w:rPr>
                        </w:pPr>
                      </w:p>
                      <w:p w14:paraId="1ABA2C7E" w14:textId="60B8BF95" w:rsidR="009B08DD" w:rsidRDefault="009B08DD">
                        <w:pPr>
                          <w:rPr>
                            <w:rFonts w:ascii="Franklin Gothic Book" w:hAnsi="Franklin Gothic Book"/>
                          </w:rPr>
                        </w:pPr>
                        <w:r>
                          <w:rPr>
                            <w:rFonts w:ascii="Franklin Gothic Book" w:hAnsi="Franklin Gothic Book"/>
                          </w:rPr>
                          <w:t>b) Please circle.</w:t>
                        </w:r>
                      </w:p>
                      <w:p w14:paraId="67464D3E" w14:textId="1DAB4FFB" w:rsidR="009B08DD" w:rsidRPr="001A2645" w:rsidRDefault="009B08DD">
                        <w:pPr>
                          <w:rPr>
                            <w:rFonts w:ascii="Franklin Gothic Book" w:hAnsi="Franklin Gothic Book"/>
                          </w:rPr>
                        </w:pPr>
                        <w:r>
                          <w:rPr>
                            <w:rFonts w:ascii="Franklin Gothic Book" w:hAnsi="Franklin Gothic Book"/>
                          </w:rPr>
                          <w:t xml:space="preserve">The longer or bigger an instrument is, </w:t>
                        </w:r>
                        <w:r w:rsidRPr="008F7372">
                          <w:rPr>
                            <w:rFonts w:ascii="Franklin Gothic Book" w:hAnsi="Franklin Gothic Book"/>
                          </w:rPr>
                          <w:t>the</w:t>
                        </w:r>
                        <w:r w:rsidRPr="008F7372">
                          <w:rPr>
                            <w:rFonts w:ascii="Franklin Gothic Book" w:hAnsi="Franklin Gothic Book"/>
                            <w:b/>
                            <w:sz w:val="32"/>
                            <w:szCs w:val="32"/>
                          </w:rPr>
                          <w:t xml:space="preserve"> lower/higher</w:t>
                        </w:r>
                        <w:r>
                          <w:rPr>
                            <w:rFonts w:ascii="Franklin Gothic Book" w:hAnsi="Franklin Gothic Book"/>
                          </w:rPr>
                          <w:t xml:space="preserve"> the sound is.</w:t>
                        </w:r>
                      </w:p>
                    </w:txbxContent>
                  </v:textbox>
                </v:shape>
                <v:shape id="Text Box 11" o:spid="_x0000_s1029" type="#_x0000_t202" style="position:absolute;left:914;top:2184;width:63703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style="mso-next-textbox:#Text Box 224" inset="0,0,0,0">
                    <w:txbxContent/>
                  </v:textbox>
                </v:shape>
                <v:shape id="Text Box 224" o:spid="_x0000_s1030" type="#_x0000_t202" style="position:absolute;left:914;top:3911;width:63703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Wrw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COdWrwxQAAANwAAAAP&#10;AAAAAAAAAAAAAAAAAAcCAABkcnMvZG93bnJldi54bWxQSwUGAAAAAAMAAwC3AAAA+QIAAAAA&#10;" filled="f" stroked="f">
                  <v:textbox style="mso-next-textbox:#Text Box 225" inset="0,0,0,0">
                    <w:txbxContent/>
                  </v:textbox>
                </v:shape>
                <v:shape id="Text Box 225" o:spid="_x0000_s1031" type="#_x0000_t202" style="position:absolute;left:914;top:5638;width:63703;height:3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c9r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DhOc9rxQAAANwAAAAP&#10;AAAAAAAAAAAAAAAAAAcCAABkcnMvZG93bnJldi54bWxQSwUGAAAAAAMAAwC3AAAA+QIAAAAA&#10;" filled="f" stroked="f">
                  <v:textbox style="mso-next-textbox:#Text Box 226" inset="0,0,0,0">
                    <w:txbxContent/>
                  </v:textbox>
                </v:shape>
                <v:shape id="Text Box 226" o:spid="_x0000_s1032" type="#_x0000_t202" style="position:absolute;left:914;top:9099;width:63703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1Ec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jSD+5l4BOT8HwAA//8DAFBLAQItABQABgAIAAAAIQDb4fbL7gAAAIUBAAATAAAAAAAAAAAA&#10;AAAAAAAAAABbQ29udGVudF9UeXBlc10ueG1sUEsBAi0AFAAGAAgAAAAhAFr0LFu/AAAAFQEAAAsA&#10;AAAAAAAAAAAAAAAAHwEAAF9yZWxzLy5yZWxzUEsBAi0AFAAGAAgAAAAhABHrURzEAAAA3AAAAA8A&#10;AAAAAAAAAAAAAAAABwIAAGRycy9kb3ducmV2LnhtbFBLBQYAAAAAAwADALcAAAD4AgAAAAA=&#10;" filled="f" stroked="f">
                  <v:textbox style="mso-next-textbox:#Text Box 227" inset="0,0,0,0">
                    <w:txbxContent/>
                  </v:textbox>
                </v:shape>
                <v:shape id="Text Box 227" o:spid="_x0000_s1033" type="#_x0000_t202" style="position:absolute;left:914;top:11398;width:63703;height:2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/SH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" filled="f" stroked="f">
                  <v:textbox style="mso-next-textbox:#Text Box 229" inset="0,0,0,0">
                    <w:txbxContent/>
                  </v:textbox>
                </v:shape>
                <v:shape id="Text Box 229" o:spid="_x0000_s1034" type="#_x0000_t202" style="position:absolute;left:914;top:13703;width:63703;height:2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MVu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" filled="f" stroked="f">
                  <v:textbox style="mso-next-textbox:#Text Box 230" inset="0,0,0,0">
                    <w:txbxContent/>
                  </v:textbox>
                </v:shape>
                <v:shape id="Text Box 230" o:spid="_x0000_s1035" type="#_x0000_t202" style="position:absolute;left:666;top:16294;width:63703;height:2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/ou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HSX+i7BAAAA3AAAAA8AAAAA&#10;AAAAAAAAAAAABwIAAGRycy9kb3ducmV2LnhtbFBLBQYAAAAAAwADALcAAAD1AgAAAAA=&#10;" filled="f" stroked="f">
                  <v:textbox style="mso-next-textbox:#Text Box 231" inset="0,0,0,0">
                    <w:txbxContent/>
                  </v:textbox>
                </v:shape>
                <v:shape id="Text Box 231" o:spid="_x0000_s1036" type="#_x0000_t202" style="position:absolute;left:-6217;top:459;width:63702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+1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BvbX7XEAAAA3AAAAA8A&#10;AAAAAAAAAAAAAAAABwIAAGRycy9kb3ducmV2LnhtbFBLBQYAAAAAAwADALcAAAD4AgAAAAA=&#10;" filled="f" stroked="f">
                  <v:textbox style="mso-next-textbox:#Text Box 232" inset="0,0,0,0">
                    <w:txbxContent/>
                  </v:textbox>
                </v:shape>
                <v:shape id="Text Box 232" o:spid="_x0000_s1037" type="#_x0000_t202" style="position:absolute;left:914;top:20040;width:52406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cH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DrCcHCxQAAANwAAAAP&#10;AAAAAAAAAAAAAAAAAAcCAABkcnMvZG93bnJldi54bWxQSwUGAAAAAAMAAwC3AAAA+QIAAAAA&#10;" filled="f" stroked="f">
                  <v:textbox style="mso-next-textbox:#Text Box 233" inset="0,0,0,0">
                    <w:txbxContent/>
                  </v:textbox>
                </v:shape>
                <v:shape id="Text Box 233" o:spid="_x0000_s1038" type="#_x0000_t202" style="position:absolute;left:914;top:21767;width:52406;height:4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R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ERWRZxQAAANwAAAAP&#10;AAAAAAAAAAAAAAAAAAcCAABkcnMvZG93bnJldi54bWxQSwUGAAAAAAMAAwC3AAAA+QIAAAAA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117E3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2D71D01" wp14:editId="2C1D152F">
                <wp:simplePos x="0" y="0"/>
                <wp:positionH relativeFrom="page">
                  <wp:posOffset>6115050</wp:posOffset>
                </wp:positionH>
                <wp:positionV relativeFrom="page">
                  <wp:posOffset>2590800</wp:posOffset>
                </wp:positionV>
                <wp:extent cx="833755" cy="276225"/>
                <wp:effectExtent l="0" t="0" r="0" b="9525"/>
                <wp:wrapThrough wrapText="bothSides">
                  <wp:wrapPolygon edited="0">
                    <wp:start x="987" y="0"/>
                    <wp:lineTo x="987" y="20855"/>
                    <wp:lineTo x="19741" y="20855"/>
                    <wp:lineTo x="19741" y="0"/>
                    <wp:lineTo x="987" y="0"/>
                  </wp:wrapPolygon>
                </wp:wrapThrough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375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FB274A" w14:textId="5841D148" w:rsidR="009B08DD" w:rsidRPr="00174550" w:rsidRDefault="009B08DD" w:rsidP="0049317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71D01" id="Text Box 51" o:spid="_x0000_s1039" type="#_x0000_t202" style="position:absolute;margin-left:481.5pt;margin-top:204pt;width:65.65pt;height:21.7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" filled="f" stroked="f">
                <v:textbox>
                  <w:txbxContent>
                    <w:p w14:paraId="74FB274A" w14:textId="5841D148" w:rsidR="009B08DD" w:rsidRPr="00174550" w:rsidRDefault="009B08DD" w:rsidP="00493174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B08D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A5E8376" wp14:editId="53800F5F">
                <wp:simplePos x="0" y="0"/>
                <wp:positionH relativeFrom="page">
                  <wp:posOffset>2796540</wp:posOffset>
                </wp:positionH>
                <wp:positionV relativeFrom="page">
                  <wp:posOffset>7284085</wp:posOffset>
                </wp:positionV>
                <wp:extent cx="1783715" cy="963295"/>
                <wp:effectExtent l="0" t="0" r="0" b="1905"/>
                <wp:wrapThrough wrapText="bothSides">
                  <wp:wrapPolygon edited="0">
                    <wp:start x="308" y="0"/>
                    <wp:lineTo x="308" y="21073"/>
                    <wp:lineTo x="20916" y="21073"/>
                    <wp:lineTo x="20916" y="0"/>
                    <wp:lineTo x="308" y="0"/>
                  </wp:wrapPolygon>
                </wp:wrapThrough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3715" cy="963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B12FC1" w14:textId="5CA3F86D" w:rsidR="009B08DD" w:rsidRPr="009B08DD" w:rsidRDefault="009B08DD" w:rsidP="009B08DD">
                            <w:pPr>
                              <w:ind w:left="360"/>
                              <w:rPr>
                                <w:rFonts w:ascii="Franklin Gothic Book" w:hAnsi="Franklin Gothic Book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</w:rPr>
                              <w:t xml:space="preserve">     </w:t>
                            </w:r>
                            <w:r w:rsidRPr="009B08DD">
                              <w:rPr>
                                <w:rFonts w:ascii="Franklin Gothic Book" w:hAnsi="Franklin Gothic Book"/>
                              </w:rPr>
                              <w:t>Tuning pegs -</w:t>
                            </w:r>
                          </w:p>
                          <w:p w14:paraId="0481B72A" w14:textId="197E5C58" w:rsidR="009B08DD" w:rsidRDefault="009B08DD" w:rsidP="009B08DD">
                            <w:pPr>
                              <w:pStyle w:val="ListParagraph"/>
                              <w:rPr>
                                <w:rFonts w:ascii="Franklin Gothic Book" w:hAnsi="Franklin Gothic Book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</w:rPr>
                              <w:t xml:space="preserve">Fingerboard - </w:t>
                            </w:r>
                          </w:p>
                          <w:p w14:paraId="7F5C74A3" w14:textId="4F6051E7" w:rsidR="009B08DD" w:rsidRDefault="009B08DD" w:rsidP="009B08DD">
                            <w:pPr>
                              <w:pStyle w:val="ListParagraph"/>
                              <w:rPr>
                                <w:rFonts w:ascii="Franklin Gothic Book" w:hAnsi="Franklin Gothic Book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</w:rPr>
                              <w:t xml:space="preserve">F Holes - </w:t>
                            </w:r>
                          </w:p>
                          <w:p w14:paraId="18F37BC4" w14:textId="3D32EF2C" w:rsidR="009B08DD" w:rsidRDefault="009B08DD" w:rsidP="009B08DD">
                            <w:pPr>
                              <w:pStyle w:val="ListParagraph"/>
                              <w:rPr>
                                <w:rFonts w:ascii="Franklin Gothic Book" w:hAnsi="Franklin Gothic Book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</w:rPr>
                              <w:t xml:space="preserve">Bridge - </w:t>
                            </w:r>
                          </w:p>
                          <w:p w14:paraId="4FDFCD11" w14:textId="77777777" w:rsidR="009B08DD" w:rsidRDefault="009B08DD" w:rsidP="00774617">
                            <w:pPr>
                              <w:pStyle w:val="ListParagraph"/>
                              <w:rPr>
                                <w:rFonts w:ascii="Franklin Gothic Book" w:hAnsi="Franklin Gothic Book"/>
                              </w:rPr>
                            </w:pPr>
                          </w:p>
                          <w:p w14:paraId="57CAEE39" w14:textId="77777777" w:rsidR="009B08DD" w:rsidRPr="009964DA" w:rsidRDefault="009B08DD" w:rsidP="00774617">
                            <w:pPr>
                              <w:pStyle w:val="ListParagraph"/>
                              <w:rPr>
                                <w:rFonts w:ascii="Franklin Gothic Book" w:hAnsi="Franklin Gothic Boo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E8376" id="Text Box 10" o:spid="_x0000_s1040" type="#_x0000_t202" style="position:absolute;margin-left:220.2pt;margin-top:573.55pt;width:140.45pt;height:75.8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" filled="f" stroked="f">
                <v:textbox>
                  <w:txbxContent>
                    <w:p w14:paraId="0CB12FC1" w14:textId="5CA3F86D" w:rsidR="009B08DD" w:rsidRPr="009B08DD" w:rsidRDefault="009B08DD" w:rsidP="009B08DD">
                      <w:pPr>
                        <w:ind w:left="360"/>
                        <w:rPr>
                          <w:rFonts w:ascii="Franklin Gothic Book" w:hAnsi="Franklin Gothic Book"/>
                        </w:rPr>
                      </w:pPr>
                      <w:r>
                        <w:rPr>
                          <w:rFonts w:ascii="Franklin Gothic Book" w:hAnsi="Franklin Gothic Book"/>
                        </w:rPr>
                        <w:t xml:space="preserve">     </w:t>
                      </w:r>
                      <w:r w:rsidRPr="009B08DD">
                        <w:rPr>
                          <w:rFonts w:ascii="Franklin Gothic Book" w:hAnsi="Franklin Gothic Book"/>
                        </w:rPr>
                        <w:t>Tuning pegs -</w:t>
                      </w:r>
                    </w:p>
                    <w:p w14:paraId="0481B72A" w14:textId="197E5C58" w:rsidR="009B08DD" w:rsidRDefault="009B08DD" w:rsidP="009B08DD">
                      <w:pPr>
                        <w:pStyle w:val="ListParagraph"/>
                        <w:rPr>
                          <w:rFonts w:ascii="Franklin Gothic Book" w:hAnsi="Franklin Gothic Book"/>
                        </w:rPr>
                      </w:pPr>
                      <w:r>
                        <w:rPr>
                          <w:rFonts w:ascii="Franklin Gothic Book" w:hAnsi="Franklin Gothic Book"/>
                        </w:rPr>
                        <w:t xml:space="preserve">Fingerboard - </w:t>
                      </w:r>
                    </w:p>
                    <w:p w14:paraId="7F5C74A3" w14:textId="4F6051E7" w:rsidR="009B08DD" w:rsidRDefault="009B08DD" w:rsidP="009B08DD">
                      <w:pPr>
                        <w:pStyle w:val="ListParagraph"/>
                        <w:rPr>
                          <w:rFonts w:ascii="Franklin Gothic Book" w:hAnsi="Franklin Gothic Book"/>
                        </w:rPr>
                      </w:pPr>
                      <w:r>
                        <w:rPr>
                          <w:rFonts w:ascii="Franklin Gothic Book" w:hAnsi="Franklin Gothic Book"/>
                        </w:rPr>
                        <w:t xml:space="preserve">F Holes - </w:t>
                      </w:r>
                    </w:p>
                    <w:p w14:paraId="18F37BC4" w14:textId="3D32EF2C" w:rsidR="009B08DD" w:rsidRDefault="009B08DD" w:rsidP="009B08DD">
                      <w:pPr>
                        <w:pStyle w:val="ListParagraph"/>
                        <w:rPr>
                          <w:rFonts w:ascii="Franklin Gothic Book" w:hAnsi="Franklin Gothic Book"/>
                        </w:rPr>
                      </w:pPr>
                      <w:r>
                        <w:rPr>
                          <w:rFonts w:ascii="Franklin Gothic Book" w:hAnsi="Franklin Gothic Book"/>
                        </w:rPr>
                        <w:t xml:space="preserve">Bridge - </w:t>
                      </w:r>
                    </w:p>
                    <w:p w14:paraId="4FDFCD11" w14:textId="77777777" w:rsidR="009B08DD" w:rsidRDefault="009B08DD" w:rsidP="00774617">
                      <w:pPr>
                        <w:pStyle w:val="ListParagraph"/>
                        <w:rPr>
                          <w:rFonts w:ascii="Franklin Gothic Book" w:hAnsi="Franklin Gothic Book"/>
                        </w:rPr>
                      </w:pPr>
                    </w:p>
                    <w:p w14:paraId="57CAEE39" w14:textId="77777777" w:rsidR="009B08DD" w:rsidRPr="009964DA" w:rsidRDefault="009B08DD" w:rsidP="00774617">
                      <w:pPr>
                        <w:pStyle w:val="ListParagraph"/>
                        <w:rPr>
                          <w:rFonts w:ascii="Franklin Gothic Book" w:hAnsi="Franklin Gothic Book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B08D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7BAB9C9" wp14:editId="48174FEA">
                <wp:simplePos x="0" y="0"/>
                <wp:positionH relativeFrom="page">
                  <wp:posOffset>6116320</wp:posOffset>
                </wp:positionH>
                <wp:positionV relativeFrom="page">
                  <wp:posOffset>9320530</wp:posOffset>
                </wp:positionV>
                <wp:extent cx="833755" cy="495300"/>
                <wp:effectExtent l="0" t="0" r="0" b="12700"/>
                <wp:wrapThrough wrapText="bothSides">
                  <wp:wrapPolygon edited="0">
                    <wp:start x="658" y="0"/>
                    <wp:lineTo x="658" y="21046"/>
                    <wp:lineTo x="20399" y="21046"/>
                    <wp:lineTo x="20399" y="0"/>
                    <wp:lineTo x="658" y="0"/>
                  </wp:wrapPolygon>
                </wp:wrapThrough>
                <wp:docPr id="228" name="Text Box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375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AE59AB" w14:textId="5263BD54" w:rsidR="009B08DD" w:rsidRPr="00174550" w:rsidRDefault="009B08DD" w:rsidP="009B08D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___/3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AB9C9" id="Text Box 228" o:spid="_x0000_s1041" type="#_x0000_t202" style="position:absolute;margin-left:481.6pt;margin-top:733.9pt;width:65.65pt;height:39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" filled="f" stroked="f">
                <v:textbox>
                  <w:txbxContent>
                    <w:p w14:paraId="39AE59AB" w14:textId="5263BD54" w:rsidR="009B08DD" w:rsidRPr="00174550" w:rsidRDefault="009B08DD" w:rsidP="009B08DD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___/3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F3F8A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314E62DD" wp14:editId="4F765C40">
                <wp:simplePos x="0" y="0"/>
                <wp:positionH relativeFrom="page">
                  <wp:posOffset>734695</wp:posOffset>
                </wp:positionH>
                <wp:positionV relativeFrom="page">
                  <wp:posOffset>4100830</wp:posOffset>
                </wp:positionV>
                <wp:extent cx="6087110" cy="3570605"/>
                <wp:effectExtent l="0" t="0" r="0" b="10795"/>
                <wp:wrapThrough wrapText="bothSides">
                  <wp:wrapPolygon edited="0">
                    <wp:start x="90" y="0"/>
                    <wp:lineTo x="90" y="21512"/>
                    <wp:lineTo x="21451" y="21512"/>
                    <wp:lineTo x="21451" y="0"/>
                    <wp:lineTo x="90" y="0"/>
                  </wp:wrapPolygon>
                </wp:wrapThrough>
                <wp:docPr id="248" name="Group 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7110" cy="3570605"/>
                          <a:chOff x="0" y="0"/>
                          <a:chExt cx="6087110" cy="3570605"/>
                        </a:xfrm>
                        <a:extLst>
                          <a:ext uri="{0CCBE362-F206-4b92-989A-16890622DB6E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g:grpSpPr>
                      <wps:wsp>
                        <wps:cNvPr id="5" name="Text Box 5"/>
                        <wps:cNvSpPr txBox="1"/>
                        <wps:spPr>
                          <a:xfrm>
                            <a:off x="0" y="0"/>
                            <a:ext cx="6087110" cy="3570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Text Box 235"/>
                        <wps:cNvSpPr txBox="1"/>
                        <wps:spPr>
                          <a:xfrm>
                            <a:off x="91440" y="45720"/>
                            <a:ext cx="5904230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txbx id="5">
                          <w:txbxContent>
                            <w:p w14:paraId="50D504E9" w14:textId="77777777" w:rsidR="009B08DD" w:rsidRDefault="009B08DD">
                              <w:pPr>
                                <w:rPr>
                                  <w:rFonts w:ascii="Franklin Gothic Book" w:hAnsi="Franklin Gothic Book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</w:rPr>
                                <w:t>Section 2.</w:t>
                              </w:r>
                            </w:p>
                            <w:p w14:paraId="172A34BD" w14:textId="0CA5F222" w:rsidR="009B08DD" w:rsidRDefault="009137C2">
                              <w:pPr>
                                <w:rPr>
                                  <w:rFonts w:ascii="Franklin Gothic Book" w:hAnsi="Franklin Gothic Book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</w:rPr>
                                <w:t xml:space="preserve">a) </w:t>
                              </w:r>
                              <w:r w:rsidRPr="009137C2">
                                <w:rPr>
                                  <w:rFonts w:ascii="Franklin Gothic Book" w:hAnsi="Franklin Gothic Book"/>
                                  <w:b/>
                                </w:rPr>
                                <w:t>Violin</w:t>
                              </w:r>
                              <w:r>
                                <w:rPr>
                                  <w:rFonts w:ascii="Franklin Gothic Book" w:hAnsi="Franklin Gothic Book"/>
                                </w:rPr>
                                <w:t xml:space="preserve"> is the</w:t>
                              </w:r>
                              <w:r w:rsidR="009B08DD">
                                <w:rPr>
                                  <w:rFonts w:ascii="Franklin Gothic Book" w:hAnsi="Franklin Gothic Book"/>
                                </w:rPr>
                                <w:t xml:space="preserve"> highest</w:t>
                              </w:r>
                              <w:r>
                                <w:rPr>
                                  <w:rFonts w:ascii="Franklin Gothic Book" w:hAnsi="Franklin Gothic Book"/>
                                </w:rPr>
                                <w:t xml:space="preserve"> sounding</w:t>
                              </w:r>
                              <w:r w:rsidR="009B08DD">
                                <w:rPr>
                                  <w:rFonts w:ascii="Franklin Gothic Book" w:hAnsi="Franklin Gothic Book"/>
                                </w:rPr>
                                <w:t xml:space="preserve"> instrument in its family. Name the other three instruments from highest to lowest sound.</w:t>
                              </w:r>
                            </w:p>
                            <w:p w14:paraId="4936052F" w14:textId="77777777" w:rsidR="009B08DD" w:rsidRDefault="009B08DD">
                              <w:pPr>
                                <w:rPr>
                                  <w:rFonts w:ascii="Franklin Gothic Book" w:hAnsi="Franklin Gothic Book"/>
                                </w:rPr>
                              </w:pPr>
                            </w:p>
                            <w:p w14:paraId="3871C3B3" w14:textId="77777777" w:rsidR="009B08DD" w:rsidRDefault="009B08DD">
                              <w:pPr>
                                <w:rPr>
                                  <w:rFonts w:ascii="Franklin Gothic Book" w:hAnsi="Franklin Gothic Book"/>
                                  <w:sz w:val="28"/>
                                  <w:szCs w:val="28"/>
                                </w:rPr>
                              </w:pPr>
                              <w:r w:rsidRPr="00547709">
                                <w:rPr>
                                  <w:rFonts w:ascii="Franklin Gothic Book" w:hAnsi="Franklin Gothic Book"/>
                                  <w:sz w:val="28"/>
                                  <w:szCs w:val="28"/>
                                </w:rPr>
                                <w:t xml:space="preserve">1. </w:t>
                              </w:r>
                              <w:r w:rsidRPr="00547709">
                                <w:rPr>
                                  <w:rFonts w:ascii="Franklin Gothic Book" w:hAnsi="Franklin Gothic Book"/>
                                  <w:sz w:val="28"/>
                                  <w:szCs w:val="28"/>
                                  <w:u w:val="single"/>
                                </w:rPr>
                                <w:t>Violin</w:t>
                              </w:r>
                              <w:r>
                                <w:rPr>
                                  <w:rFonts w:ascii="Franklin Gothic Book" w:hAnsi="Franklin Gothic Book"/>
                                  <w:sz w:val="28"/>
                                  <w:szCs w:val="28"/>
                                  <w:u w:val="single"/>
                                </w:rPr>
                                <w:t xml:space="preserve">             </w:t>
                              </w:r>
                              <w:r>
                                <w:rPr>
                                  <w:rFonts w:ascii="Franklin Gothic Book" w:hAnsi="Franklin Gothic Book"/>
                                  <w:sz w:val="28"/>
                                  <w:szCs w:val="28"/>
                                </w:rPr>
                                <w:t xml:space="preserve">     2. ____________ </w:t>
                              </w:r>
                              <w:r w:rsidRPr="00547709">
                                <w:rPr>
                                  <w:rFonts w:ascii="Franklin Gothic Book" w:hAnsi="Franklin Gothic Book"/>
                                  <w:sz w:val="28"/>
                                  <w:szCs w:val="28"/>
                                </w:rPr>
                                <w:t xml:space="preserve">  </w:t>
                              </w:r>
                              <w:proofErr w:type="gramStart"/>
                              <w:r w:rsidRPr="00547709">
                                <w:rPr>
                                  <w:rFonts w:ascii="Franklin Gothic Book" w:hAnsi="Franklin Gothic Book"/>
                                  <w:sz w:val="28"/>
                                  <w:szCs w:val="28"/>
                                </w:rPr>
                                <w:t>3._</w:t>
                              </w:r>
                              <w:proofErr w:type="gramEnd"/>
                              <w:r w:rsidRPr="00547709">
                                <w:rPr>
                                  <w:rFonts w:ascii="Franklin Gothic Book" w:hAnsi="Franklin Gothic Book"/>
                                  <w:sz w:val="28"/>
                                  <w:szCs w:val="28"/>
                                </w:rPr>
                                <w:t>_____________ 4.____________</w:t>
                              </w:r>
                            </w:p>
                            <w:p w14:paraId="7F6D8BE1" w14:textId="77777777" w:rsidR="009B08DD" w:rsidRDefault="009B08DD">
                              <w:pPr>
                                <w:rPr>
                                  <w:rFonts w:ascii="Franklin Gothic Book" w:hAnsi="Franklin Gothic Book"/>
                                  <w:sz w:val="28"/>
                                  <w:szCs w:val="28"/>
                                </w:rPr>
                              </w:pPr>
                            </w:p>
                            <w:p w14:paraId="289C3F7C" w14:textId="77777777" w:rsidR="009B08DD" w:rsidRDefault="009B08DD">
                              <w:pPr>
                                <w:rPr>
                                  <w:rFonts w:ascii="Franklin Gothic Book" w:hAnsi="Franklin Gothic Book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</w:rPr>
                                <w:t xml:space="preserve">b) </w:t>
                              </w:r>
                              <w:r w:rsidRPr="00547709">
                                <w:rPr>
                                  <w:rFonts w:ascii="Franklin Gothic Book" w:hAnsi="Franklin Gothic Book"/>
                                </w:rPr>
                                <w:t xml:space="preserve">What are two different </w:t>
                              </w:r>
                              <w:r>
                                <w:rPr>
                                  <w:rFonts w:ascii="Franklin Gothic Book" w:hAnsi="Franklin Gothic Book"/>
                                </w:rPr>
                                <w:t xml:space="preserve">ways these instruments can be played? </w:t>
                              </w:r>
                            </w:p>
                            <w:p w14:paraId="0D3C3E8F" w14:textId="77777777" w:rsidR="009B08DD" w:rsidRDefault="009B08DD">
                              <w:pPr>
                                <w:rPr>
                                  <w:rFonts w:ascii="Franklin Gothic Book" w:hAnsi="Franklin Gothic Book"/>
                                  <w:sz w:val="28"/>
                                  <w:szCs w:val="28"/>
                                </w:rPr>
                              </w:pPr>
                            </w:p>
                            <w:p w14:paraId="5B38A480" w14:textId="77777777" w:rsidR="009B08DD" w:rsidRDefault="009B08DD">
                              <w:pPr>
                                <w:rPr>
                                  <w:rFonts w:ascii="Franklin Gothic Book" w:hAnsi="Franklin Gothic Book"/>
                                  <w:sz w:val="28"/>
                                  <w:szCs w:val="28"/>
                                </w:rPr>
                              </w:pPr>
                              <w:r w:rsidRPr="00547709">
                                <w:rPr>
                                  <w:rFonts w:ascii="Franklin Gothic Book" w:hAnsi="Franklin Gothic Book"/>
                                  <w:sz w:val="28"/>
                                  <w:szCs w:val="28"/>
                                </w:rPr>
                                <w:t>1._____________</w:t>
                              </w:r>
                              <w:r>
                                <w:rPr>
                                  <w:rFonts w:ascii="Franklin Gothic Book" w:hAnsi="Franklin Gothic Book"/>
                                  <w:sz w:val="28"/>
                                  <w:szCs w:val="28"/>
                                </w:rPr>
                                <w:t>___ 2. _________________</w:t>
                              </w:r>
                            </w:p>
                            <w:p w14:paraId="270BB751" w14:textId="77777777" w:rsidR="009B08DD" w:rsidRPr="00547709" w:rsidRDefault="009B08DD">
                              <w:pPr>
                                <w:rPr>
                                  <w:rFonts w:ascii="Franklin Gothic Book" w:hAnsi="Franklin Gothic Book"/>
                                </w:rPr>
                              </w:pPr>
                            </w:p>
                            <w:p w14:paraId="078458B9" w14:textId="77777777" w:rsidR="009B08DD" w:rsidRDefault="009B08DD">
                              <w:pPr>
                                <w:rPr>
                                  <w:rFonts w:ascii="Franklin Gothic Book" w:hAnsi="Franklin Gothic Book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</w:rPr>
                                <w:t xml:space="preserve">c) </w:t>
                              </w:r>
                              <w:r w:rsidRPr="00547709">
                                <w:rPr>
                                  <w:rFonts w:ascii="Franklin Gothic Book" w:hAnsi="Franklin Gothic Book"/>
                                </w:rPr>
                                <w:t xml:space="preserve">Without using your left hand to </w:t>
                              </w:r>
                              <w:r>
                                <w:rPr>
                                  <w:rFonts w:ascii="Franklin Gothic Book" w:hAnsi="Franklin Gothic Book"/>
                                </w:rPr>
                                <w:t>press down any extra notes, how many notes can you play on a violin? ____________</w:t>
                              </w:r>
                            </w:p>
                            <w:p w14:paraId="7B4C70D1" w14:textId="77777777" w:rsidR="009B08DD" w:rsidRDefault="009B08DD">
                              <w:pPr>
                                <w:rPr>
                                  <w:rFonts w:ascii="Franklin Gothic Book" w:hAnsi="Franklin Gothic Book"/>
                                </w:rPr>
                              </w:pPr>
                            </w:p>
                            <w:p w14:paraId="3E910A4C" w14:textId="2A0964AF" w:rsidR="009B08DD" w:rsidRPr="00547709" w:rsidRDefault="009B08DD">
                              <w:pPr>
                                <w:rPr>
                                  <w:rFonts w:ascii="Franklin Gothic Book" w:hAnsi="Franklin Gothic Book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</w:rPr>
                                <w:t>d) I am member of the string family but I am the only one that has to be played sitting down. Which instrument am I? ______________________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Text Box 236"/>
                        <wps:cNvSpPr txBox="1"/>
                        <wps:spPr>
                          <a:xfrm>
                            <a:off x="91440" y="218440"/>
                            <a:ext cx="5904230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5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Text Box 237"/>
                        <wps:cNvSpPr txBox="1"/>
                        <wps:spPr>
                          <a:xfrm>
                            <a:off x="91440" y="563880"/>
                            <a:ext cx="5904230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5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Text Box 238"/>
                        <wps:cNvSpPr txBox="1"/>
                        <wps:spPr>
                          <a:xfrm>
                            <a:off x="91440" y="736600"/>
                            <a:ext cx="5904230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5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Text Box 239"/>
                        <wps:cNvSpPr txBox="1"/>
                        <wps:spPr>
                          <a:xfrm>
                            <a:off x="91440" y="938530"/>
                            <a:ext cx="5904230" cy="20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5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Text Box 240"/>
                        <wps:cNvSpPr txBox="1"/>
                        <wps:spPr>
                          <a:xfrm>
                            <a:off x="91440" y="1139825"/>
                            <a:ext cx="5904230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5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Text Box 241"/>
                        <wps:cNvSpPr txBox="1"/>
                        <wps:spPr>
                          <a:xfrm>
                            <a:off x="91440" y="1312545"/>
                            <a:ext cx="5904230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5" seq="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Text Box 242"/>
                        <wps:cNvSpPr txBox="1"/>
                        <wps:spPr>
                          <a:xfrm>
                            <a:off x="91440" y="1514475"/>
                            <a:ext cx="5904230" cy="20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5" seq="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Text Box 243"/>
                        <wps:cNvSpPr txBox="1"/>
                        <wps:spPr>
                          <a:xfrm>
                            <a:off x="91440" y="1715770"/>
                            <a:ext cx="5904230" cy="17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5" seq="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Text Box 244"/>
                        <wps:cNvSpPr txBox="1"/>
                        <wps:spPr>
                          <a:xfrm>
                            <a:off x="91440" y="1889125"/>
                            <a:ext cx="5904230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5" seq="9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Text Box 245"/>
                        <wps:cNvSpPr txBox="1"/>
                        <wps:spPr>
                          <a:xfrm>
                            <a:off x="91440" y="2234565"/>
                            <a:ext cx="5904230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5" seq="10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Text Box 246"/>
                        <wps:cNvSpPr txBox="1"/>
                        <wps:spPr>
                          <a:xfrm>
                            <a:off x="91440" y="2407285"/>
                            <a:ext cx="5904230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5" seq="1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Text Box 247"/>
                        <wps:cNvSpPr txBox="1"/>
                        <wps:spPr>
                          <a:xfrm>
                            <a:off x="91440" y="2580005"/>
                            <a:ext cx="3944620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5" seq="1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4E62DD" id="Group 248" o:spid="_x0000_s1042" style="position:absolute;margin-left:57.85pt;margin-top:322.9pt;width:479.3pt;height:281.15pt;z-index:251655680;mso-position-horizontal-relative:page;mso-position-vertical-relative:page" coordsize="60871,35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">
                <v:shape id="Text Box 5" o:spid="_x0000_s1043" type="#_x0000_t202" style="position:absolute;width:60871;height:35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/>
                <v:shape id="Text Box 235" o:spid="_x0000_s1044" type="#_x0000_t202" style="position:absolute;left:914;top:457;width:59042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Fm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ZOBZtsYAAADcAAAA&#10;DwAAAAAAAAAAAAAAAAAHAgAAZHJzL2Rvd25yZXYueG1sUEsFBgAAAAADAAMAtwAAAPoCAAAAAA==&#10;" filled="f" stroked="f">
                  <v:textbox style="mso-next-textbox:#Text Box 236" inset="0,0,0,0">
                    <w:txbxContent>
                      <w:p w14:paraId="50D504E9" w14:textId="77777777" w:rsidR="009B08DD" w:rsidRDefault="009B08DD">
                        <w:pPr>
                          <w:rPr>
                            <w:rFonts w:ascii="Franklin Gothic Book" w:hAnsi="Franklin Gothic Book"/>
                          </w:rPr>
                        </w:pPr>
                        <w:r>
                          <w:rPr>
                            <w:rFonts w:ascii="Franklin Gothic Book" w:hAnsi="Franklin Gothic Book"/>
                          </w:rPr>
                          <w:t>Section 2.</w:t>
                        </w:r>
                      </w:p>
                      <w:p w14:paraId="172A34BD" w14:textId="0CA5F222" w:rsidR="009B08DD" w:rsidRDefault="009137C2">
                        <w:pPr>
                          <w:rPr>
                            <w:rFonts w:ascii="Franklin Gothic Book" w:hAnsi="Franklin Gothic Book"/>
                          </w:rPr>
                        </w:pPr>
                        <w:r>
                          <w:rPr>
                            <w:rFonts w:ascii="Franklin Gothic Book" w:hAnsi="Franklin Gothic Book"/>
                          </w:rPr>
                          <w:t xml:space="preserve">a) </w:t>
                        </w:r>
                        <w:r w:rsidRPr="009137C2">
                          <w:rPr>
                            <w:rFonts w:ascii="Franklin Gothic Book" w:hAnsi="Franklin Gothic Book"/>
                            <w:b/>
                          </w:rPr>
                          <w:t>Violin</w:t>
                        </w:r>
                        <w:r>
                          <w:rPr>
                            <w:rFonts w:ascii="Franklin Gothic Book" w:hAnsi="Franklin Gothic Book"/>
                          </w:rPr>
                          <w:t xml:space="preserve"> is the</w:t>
                        </w:r>
                        <w:r w:rsidR="009B08DD">
                          <w:rPr>
                            <w:rFonts w:ascii="Franklin Gothic Book" w:hAnsi="Franklin Gothic Book"/>
                          </w:rPr>
                          <w:t xml:space="preserve"> highest</w:t>
                        </w:r>
                        <w:r>
                          <w:rPr>
                            <w:rFonts w:ascii="Franklin Gothic Book" w:hAnsi="Franklin Gothic Book"/>
                          </w:rPr>
                          <w:t xml:space="preserve"> sounding</w:t>
                        </w:r>
                        <w:r w:rsidR="009B08DD">
                          <w:rPr>
                            <w:rFonts w:ascii="Franklin Gothic Book" w:hAnsi="Franklin Gothic Book"/>
                          </w:rPr>
                          <w:t xml:space="preserve"> instrument in its family. Name the other three instruments from highest to lowest sound.</w:t>
                        </w:r>
                      </w:p>
                      <w:p w14:paraId="4936052F" w14:textId="77777777" w:rsidR="009B08DD" w:rsidRDefault="009B08DD">
                        <w:pPr>
                          <w:rPr>
                            <w:rFonts w:ascii="Franklin Gothic Book" w:hAnsi="Franklin Gothic Book"/>
                          </w:rPr>
                        </w:pPr>
                      </w:p>
                      <w:p w14:paraId="3871C3B3" w14:textId="77777777" w:rsidR="009B08DD" w:rsidRDefault="009B08DD">
                        <w:pPr>
                          <w:rPr>
                            <w:rFonts w:ascii="Franklin Gothic Book" w:hAnsi="Franklin Gothic Book"/>
                            <w:sz w:val="28"/>
                            <w:szCs w:val="28"/>
                          </w:rPr>
                        </w:pPr>
                        <w:r w:rsidRPr="00547709">
                          <w:rPr>
                            <w:rFonts w:ascii="Franklin Gothic Book" w:hAnsi="Franklin Gothic Book"/>
                            <w:sz w:val="28"/>
                            <w:szCs w:val="28"/>
                          </w:rPr>
                          <w:t xml:space="preserve">1. </w:t>
                        </w:r>
                        <w:r w:rsidRPr="00547709">
                          <w:rPr>
                            <w:rFonts w:ascii="Franklin Gothic Book" w:hAnsi="Franklin Gothic Book"/>
                            <w:sz w:val="28"/>
                            <w:szCs w:val="28"/>
                            <w:u w:val="single"/>
                          </w:rPr>
                          <w:t>Violin</w:t>
                        </w:r>
                        <w:r>
                          <w:rPr>
                            <w:rFonts w:ascii="Franklin Gothic Book" w:hAnsi="Franklin Gothic Book"/>
                            <w:sz w:val="28"/>
                            <w:szCs w:val="28"/>
                            <w:u w:val="single"/>
                          </w:rPr>
                          <w:t xml:space="preserve">             </w:t>
                        </w:r>
                        <w:r>
                          <w:rPr>
                            <w:rFonts w:ascii="Franklin Gothic Book" w:hAnsi="Franklin Gothic Book"/>
                            <w:sz w:val="28"/>
                            <w:szCs w:val="28"/>
                          </w:rPr>
                          <w:t xml:space="preserve">     2. ____________ </w:t>
                        </w:r>
                        <w:r w:rsidRPr="00547709">
                          <w:rPr>
                            <w:rFonts w:ascii="Franklin Gothic Book" w:hAnsi="Franklin Gothic Book"/>
                            <w:sz w:val="28"/>
                            <w:szCs w:val="28"/>
                          </w:rPr>
                          <w:t xml:space="preserve">  </w:t>
                        </w:r>
                        <w:proofErr w:type="gramStart"/>
                        <w:r w:rsidRPr="00547709">
                          <w:rPr>
                            <w:rFonts w:ascii="Franklin Gothic Book" w:hAnsi="Franklin Gothic Book"/>
                            <w:sz w:val="28"/>
                            <w:szCs w:val="28"/>
                          </w:rPr>
                          <w:t>3._</w:t>
                        </w:r>
                        <w:proofErr w:type="gramEnd"/>
                        <w:r w:rsidRPr="00547709">
                          <w:rPr>
                            <w:rFonts w:ascii="Franklin Gothic Book" w:hAnsi="Franklin Gothic Book"/>
                            <w:sz w:val="28"/>
                            <w:szCs w:val="28"/>
                          </w:rPr>
                          <w:t>_____________ 4.____________</w:t>
                        </w:r>
                      </w:p>
                      <w:p w14:paraId="7F6D8BE1" w14:textId="77777777" w:rsidR="009B08DD" w:rsidRDefault="009B08DD">
                        <w:pPr>
                          <w:rPr>
                            <w:rFonts w:ascii="Franklin Gothic Book" w:hAnsi="Franklin Gothic Book"/>
                            <w:sz w:val="28"/>
                            <w:szCs w:val="28"/>
                          </w:rPr>
                        </w:pPr>
                      </w:p>
                      <w:p w14:paraId="289C3F7C" w14:textId="77777777" w:rsidR="009B08DD" w:rsidRDefault="009B08DD">
                        <w:pPr>
                          <w:rPr>
                            <w:rFonts w:ascii="Franklin Gothic Book" w:hAnsi="Franklin Gothic Book"/>
                          </w:rPr>
                        </w:pPr>
                        <w:r>
                          <w:rPr>
                            <w:rFonts w:ascii="Franklin Gothic Book" w:hAnsi="Franklin Gothic Book"/>
                          </w:rPr>
                          <w:t xml:space="preserve">b) </w:t>
                        </w:r>
                        <w:r w:rsidRPr="00547709">
                          <w:rPr>
                            <w:rFonts w:ascii="Franklin Gothic Book" w:hAnsi="Franklin Gothic Book"/>
                          </w:rPr>
                          <w:t xml:space="preserve">What are two different </w:t>
                        </w:r>
                        <w:r>
                          <w:rPr>
                            <w:rFonts w:ascii="Franklin Gothic Book" w:hAnsi="Franklin Gothic Book"/>
                          </w:rPr>
                          <w:t xml:space="preserve">ways these instruments can be played? </w:t>
                        </w:r>
                      </w:p>
                      <w:p w14:paraId="0D3C3E8F" w14:textId="77777777" w:rsidR="009B08DD" w:rsidRDefault="009B08DD">
                        <w:pPr>
                          <w:rPr>
                            <w:rFonts w:ascii="Franklin Gothic Book" w:hAnsi="Franklin Gothic Book"/>
                            <w:sz w:val="28"/>
                            <w:szCs w:val="28"/>
                          </w:rPr>
                        </w:pPr>
                      </w:p>
                      <w:p w14:paraId="5B38A480" w14:textId="77777777" w:rsidR="009B08DD" w:rsidRDefault="009B08DD">
                        <w:pPr>
                          <w:rPr>
                            <w:rFonts w:ascii="Franklin Gothic Book" w:hAnsi="Franklin Gothic Book"/>
                            <w:sz w:val="28"/>
                            <w:szCs w:val="28"/>
                          </w:rPr>
                        </w:pPr>
                        <w:r w:rsidRPr="00547709">
                          <w:rPr>
                            <w:rFonts w:ascii="Franklin Gothic Book" w:hAnsi="Franklin Gothic Book"/>
                            <w:sz w:val="28"/>
                            <w:szCs w:val="28"/>
                          </w:rPr>
                          <w:t>1._____________</w:t>
                        </w:r>
                        <w:r>
                          <w:rPr>
                            <w:rFonts w:ascii="Franklin Gothic Book" w:hAnsi="Franklin Gothic Book"/>
                            <w:sz w:val="28"/>
                            <w:szCs w:val="28"/>
                          </w:rPr>
                          <w:t>___ 2. _________________</w:t>
                        </w:r>
                      </w:p>
                      <w:p w14:paraId="270BB751" w14:textId="77777777" w:rsidR="009B08DD" w:rsidRPr="00547709" w:rsidRDefault="009B08DD">
                        <w:pPr>
                          <w:rPr>
                            <w:rFonts w:ascii="Franklin Gothic Book" w:hAnsi="Franklin Gothic Book"/>
                          </w:rPr>
                        </w:pPr>
                      </w:p>
                      <w:p w14:paraId="078458B9" w14:textId="77777777" w:rsidR="009B08DD" w:rsidRDefault="009B08DD">
                        <w:pPr>
                          <w:rPr>
                            <w:rFonts w:ascii="Franklin Gothic Book" w:hAnsi="Franklin Gothic Book"/>
                          </w:rPr>
                        </w:pPr>
                        <w:r>
                          <w:rPr>
                            <w:rFonts w:ascii="Franklin Gothic Book" w:hAnsi="Franklin Gothic Book"/>
                          </w:rPr>
                          <w:t xml:space="preserve">c) </w:t>
                        </w:r>
                        <w:r w:rsidRPr="00547709">
                          <w:rPr>
                            <w:rFonts w:ascii="Franklin Gothic Book" w:hAnsi="Franklin Gothic Book"/>
                          </w:rPr>
                          <w:t xml:space="preserve">Without using your left hand to </w:t>
                        </w:r>
                        <w:r>
                          <w:rPr>
                            <w:rFonts w:ascii="Franklin Gothic Book" w:hAnsi="Franklin Gothic Book"/>
                          </w:rPr>
                          <w:t>press down any extra notes, how many notes can you play on a violin? ____________</w:t>
                        </w:r>
                      </w:p>
                      <w:p w14:paraId="7B4C70D1" w14:textId="77777777" w:rsidR="009B08DD" w:rsidRDefault="009B08DD">
                        <w:pPr>
                          <w:rPr>
                            <w:rFonts w:ascii="Franklin Gothic Book" w:hAnsi="Franklin Gothic Book"/>
                          </w:rPr>
                        </w:pPr>
                      </w:p>
                      <w:p w14:paraId="3E910A4C" w14:textId="2A0964AF" w:rsidR="009B08DD" w:rsidRPr="00547709" w:rsidRDefault="009B08DD">
                        <w:pPr>
                          <w:rPr>
                            <w:rFonts w:ascii="Franklin Gothic Book" w:hAnsi="Franklin Gothic Book"/>
                          </w:rPr>
                        </w:pPr>
                        <w:r>
                          <w:rPr>
                            <w:rFonts w:ascii="Franklin Gothic Book" w:hAnsi="Franklin Gothic Book"/>
                          </w:rPr>
                          <w:t>d) I am member of the string family but I am the only one that has to be played sitting down. Which instrument am I? ______________________</w:t>
                        </w:r>
                      </w:p>
                    </w:txbxContent>
                  </v:textbox>
                </v:shape>
                <v:shape id="Text Box 236" o:spid="_x0000_s1045" type="#_x0000_t202" style="position:absolute;left:914;top:2184;width:59042;height:3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sf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CUMsfBxQAAANwAAAAP&#10;AAAAAAAAAAAAAAAAAAcCAABkcnMvZG93bnJldi54bWxQSwUGAAAAAAMAAwC3AAAA+QIAAAAA&#10;" filled="f" stroked="f">
                  <v:textbox style="mso-next-textbox:#Text Box 237" inset="0,0,0,0">
                    <w:txbxContent/>
                  </v:textbox>
                </v:shape>
                <v:shape id="Text Box 237" o:spid="_x0000_s1046" type="#_x0000_t202" style="position:absolute;left:914;top:5638;width:59042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mJ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+35iWsYAAADcAAAA&#10;DwAAAAAAAAAAAAAAAAAHAgAAZHJzL2Rvd25yZXYueG1sUEsFBgAAAAADAAMAtwAAAPoCAAAAAA==&#10;" filled="f" stroked="f">
                  <v:textbox style="mso-next-textbox:#Text Box 238" inset="0,0,0,0">
                    <w:txbxContent/>
                  </v:textbox>
                </v:shape>
                <v:shape id="Text Box 238" o:spid="_x0000_s1047" type="#_x0000_t202" style="position:absolute;left:914;top:7366;width:59042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fY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Irh9ijBAAAA3AAAAA8AAAAA&#10;AAAAAAAAAAAABwIAAGRycy9kb3ducmV2LnhtbFBLBQYAAAAAAwADALcAAAD1AgAAAAA=&#10;" filled="f" stroked="f">
                  <v:textbox style="mso-next-textbox:#Text Box 239" inset="0,0,0,0">
                    <w:txbxContent/>
                  </v:textbox>
                </v:shape>
                <v:shape id="Text Box 239" o:spid="_x0000_s1048" type="#_x0000_t202" style="position:absolute;left:914;top:9385;width:59042;height:2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VO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OWtU7PEAAAA3AAAAA8A&#10;AAAAAAAAAAAAAAAABwIAAGRycy9kb3ducmV2LnhtbFBLBQYAAAAAAwADALcAAAD4AgAAAAA=&#10;" filled="f" stroked="f">
                  <v:textbox style="mso-next-textbox:#Text Box 240" inset="0,0,0,0">
                    <w:txbxContent/>
                  </v:textbox>
                </v:shape>
                <v:shape id="Text Box 240" o:spid="_x0000_s1049" type="#_x0000_t202" style="position:absolute;left:914;top:11398;width:59042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YlT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CyRiVPBAAAA3AAAAA8AAAAA&#10;AAAAAAAAAAAABwIAAGRycy9kb3ducmV2LnhtbFBLBQYAAAAAAwADALcAAAD1AgAAAAA=&#10;" filled="f" stroked="f">
                  <v:textbox style="mso-next-textbox:#Text Box 241" inset="0,0,0,0">
                    <w:txbxContent/>
                  </v:textbox>
                </v:shape>
                <v:shape id="Text Box 241" o:spid="_x0000_s1050" type="#_x0000_t202" style="position:absolute;left:914;top:13125;width:59042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SzI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EPdLMjEAAAA3AAAAA8A&#10;AAAAAAAAAAAAAAAABwIAAGRycy9kb3ducmV2LnhtbFBLBQYAAAAAAwADALcAAAD4AgAAAAA=&#10;" filled="f" stroked="f">
                  <v:textbox style="mso-next-textbox:#Text Box 242" inset="0,0,0,0">
                    <w:txbxContent/>
                  </v:textbox>
                </v:shape>
                <v:shape id="Text Box 242" o:spid="_x0000_s1051" type="#_x0000_t202" style="position:absolute;left:914;top:15144;width:59042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7K/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CzD7K/xQAAANwAAAAP&#10;AAAAAAAAAAAAAAAAAAcCAABkcnMvZG93bnJldi54bWxQSwUGAAAAAAMAAwC3AAAA+QIAAAAA&#10;" filled="f" stroked="f">
                  <v:textbox style="mso-next-textbox:#Text Box 243" inset="0,0,0,0">
                    <w:txbxContent/>
                  </v:textbox>
                </v:shape>
                <v:shape id="Text Box 243" o:spid="_x0000_s1052" type="#_x0000_t202" style="position:absolute;left:914;top:17157;width:59042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xck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3EMXJMYAAADcAAAA&#10;DwAAAAAAAAAAAAAAAAAHAgAAZHJzL2Rvd25yZXYueG1sUEsFBgAAAAADAAMAtwAAAPoCAAAAAA==&#10;" filled="f" stroked="f">
                  <v:textbox style="mso-next-textbox:#Text Box 244" inset="0,0,0,0">
                    <w:txbxContent/>
                  </v:textbox>
                </v:shape>
                <v:shape id="Text Box 244" o:spid="_x0000_s1053" type="#_x0000_t202" style="position:absolute;left:914;top:18891;width:59042;height:3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o9Q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BTqo9QxQAAANwAAAAP&#10;AAAAAAAAAAAAAAAAAAcCAABkcnMvZG93bnJldi54bWxQSwUGAAAAAAMAAwC3AAAA+QIAAAAA&#10;" filled="f" stroked="f">
                  <v:textbox style="mso-next-textbox:#Text Box 245" inset="0,0,0,0">
                    <w:txbxContent/>
                  </v:textbox>
                </v:shape>
                <v:shape id="Text Box 245" o:spid="_x0000_s1054" type="#_x0000_t202" style="position:absolute;left:914;top:22345;width:59042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irL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POYqy8YAAADcAAAA&#10;DwAAAAAAAAAAAAAAAAAHAgAAZHJzL2Rvd25yZXYueG1sUEsFBgAAAAADAAMAtwAAAPoCAAAAAA==&#10;" filled="f" stroked="f">
                  <v:textbox style="mso-next-textbox:#Text Box 246" inset="0,0,0,0">
                    <w:txbxContent/>
                  </v:textbox>
                </v:shape>
                <v:shape id="Text Box 246" o:spid="_x0000_s1055" type="#_x0000_t202" style="position:absolute;left:914;top:24072;width:59042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LS8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DMNLS8xQAAANwAAAAP&#10;AAAAAAAAAAAAAAAAAAcCAABkcnMvZG93bnJldi54bWxQSwUGAAAAAAMAAwC3AAAA+QIAAAAA&#10;" filled="f" stroked="f">
                  <v:textbox style="mso-next-textbox:#Text Box 247" inset="0,0,0,0">
                    <w:txbxContent/>
                  </v:textbox>
                </v:shape>
                <v:shape id="Text Box 247" o:spid="_x0000_s1056" type="#_x0000_t202" style="position:absolute;left:914;top:25800;width:39446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BEn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o3gRJ8YAAADcAAAA&#10;DwAAAAAAAAAAAAAAAAAHAgAAZHJzL2Rvd25yZXYueG1sUEsFBgAAAAADAAMAtwAAAPoCAAAAAA=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49317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A70967" wp14:editId="0867E265">
                <wp:simplePos x="0" y="0"/>
                <wp:positionH relativeFrom="page">
                  <wp:posOffset>6036945</wp:posOffset>
                </wp:positionH>
                <wp:positionV relativeFrom="page">
                  <wp:posOffset>3448685</wp:posOffset>
                </wp:positionV>
                <wp:extent cx="833755" cy="495300"/>
                <wp:effectExtent l="0" t="0" r="0" b="12700"/>
                <wp:wrapThrough wrapText="bothSides">
                  <wp:wrapPolygon edited="0">
                    <wp:start x="658" y="0"/>
                    <wp:lineTo x="658" y="21046"/>
                    <wp:lineTo x="20399" y="21046"/>
                    <wp:lineTo x="20399" y="0"/>
                    <wp:lineTo x="658" y="0"/>
                  </wp:wrapPolygon>
                </wp:wrapThrough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375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7DDA63" w14:textId="264A8CB4" w:rsidR="009B08DD" w:rsidRPr="00174550" w:rsidRDefault="009B08DD" w:rsidP="0054770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70967" id="Text Box 20" o:spid="_x0000_s1057" type="#_x0000_t202" style="position:absolute;margin-left:475.35pt;margin-top:271.55pt;width:65.65pt;height:39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" filled="f" stroked="f">
                <v:textbox>
                  <w:txbxContent>
                    <w:p w14:paraId="7E7DDA63" w14:textId="264A8CB4" w:rsidR="009B08DD" w:rsidRPr="00174550" w:rsidRDefault="009B08DD" w:rsidP="00547709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9317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4F0D936" wp14:editId="1464FC3C">
                <wp:simplePos x="0" y="0"/>
                <wp:positionH relativeFrom="page">
                  <wp:posOffset>6116320</wp:posOffset>
                </wp:positionH>
                <wp:positionV relativeFrom="page">
                  <wp:posOffset>8340725</wp:posOffset>
                </wp:positionV>
                <wp:extent cx="833755" cy="495300"/>
                <wp:effectExtent l="0" t="0" r="0" b="12700"/>
                <wp:wrapThrough wrapText="bothSides">
                  <wp:wrapPolygon edited="0">
                    <wp:start x="658" y="0"/>
                    <wp:lineTo x="658" y="21046"/>
                    <wp:lineTo x="20399" y="21046"/>
                    <wp:lineTo x="20399" y="0"/>
                    <wp:lineTo x="658" y="0"/>
                  </wp:wrapPolygon>
                </wp:wrapThrough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375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2ED7A4" w14:textId="4CA6E1FF" w:rsidR="009B08DD" w:rsidRPr="00174550" w:rsidRDefault="009B08DD" w:rsidP="001429B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___/11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0D936" id="Text Box 6" o:spid="_x0000_s1058" type="#_x0000_t202" style="position:absolute;margin-left:481.6pt;margin-top:656.75pt;width:65.65pt;height:39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" filled="f" stroked="f">
                <v:textbox>
                  <w:txbxContent>
                    <w:p w14:paraId="132ED7A4" w14:textId="4CA6E1FF" w:rsidR="009B08DD" w:rsidRPr="00174550" w:rsidRDefault="009B08DD" w:rsidP="001429B3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___/11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93174">
        <w:rPr>
          <w:noProof/>
          <w:lang w:val="en-GB" w:eastAsia="en-GB"/>
        </w:rPr>
        <w:drawing>
          <wp:anchor distT="0" distB="0" distL="114300" distR="114300" simplePos="0" relativeHeight="251674624" behindDoc="0" locked="0" layoutInCell="1" allowOverlap="1" wp14:anchorId="6598AAA2" wp14:editId="012D3E7A">
            <wp:simplePos x="0" y="0"/>
            <wp:positionH relativeFrom="page">
              <wp:posOffset>4885055</wp:posOffset>
            </wp:positionH>
            <wp:positionV relativeFrom="page">
              <wp:posOffset>6726555</wp:posOffset>
            </wp:positionV>
            <wp:extent cx="751205" cy="1937385"/>
            <wp:effectExtent l="0" t="0" r="10795" b="0"/>
            <wp:wrapThrough wrapText="bothSides">
              <wp:wrapPolygon edited="0">
                <wp:start x="0" y="0"/>
                <wp:lineTo x="0" y="21239"/>
                <wp:lineTo x="21180" y="21239"/>
                <wp:lineTo x="21180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olin straight up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205" cy="1937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3F8A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1947E6B" wp14:editId="61773486">
                <wp:simplePos x="0" y="0"/>
                <wp:positionH relativeFrom="page">
                  <wp:posOffset>685800</wp:posOffset>
                </wp:positionH>
                <wp:positionV relativeFrom="page">
                  <wp:posOffset>8590280</wp:posOffset>
                </wp:positionV>
                <wp:extent cx="6168390" cy="1225550"/>
                <wp:effectExtent l="0" t="0" r="0" b="0"/>
                <wp:wrapThrough wrapText="bothSides">
                  <wp:wrapPolygon edited="0">
                    <wp:start x="89" y="0"/>
                    <wp:lineTo x="89" y="21040"/>
                    <wp:lineTo x="21435" y="21040"/>
                    <wp:lineTo x="21435" y="0"/>
                    <wp:lineTo x="89" y="0"/>
                  </wp:wrapPolygon>
                </wp:wrapThrough>
                <wp:docPr id="255" name="Group 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8390" cy="1225550"/>
                          <a:chOff x="0" y="0"/>
                          <a:chExt cx="6168390" cy="1225550"/>
                        </a:xfrm>
                        <a:extLst>
                          <a:ext uri="{0CCBE362-F206-4b92-989A-16890622DB6E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g:grpSpPr>
                      <wps:wsp>
                        <wps:cNvPr id="1" name="Text Box 1"/>
                        <wps:cNvSpPr txBox="1"/>
                        <wps:spPr>
                          <a:xfrm>
                            <a:off x="0" y="0"/>
                            <a:ext cx="6168390" cy="122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</a:ext>
                          </a:ex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Text Box 249"/>
                        <wps:cNvSpPr txBox="1"/>
                        <wps:spPr>
                          <a:xfrm>
                            <a:off x="91440" y="45720"/>
                            <a:ext cx="5249545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txbx id="8">
                          <w:txbxContent>
                            <w:p w14:paraId="4DAC5852" w14:textId="3D5D091D" w:rsidR="009B08DD" w:rsidRDefault="009B08DD">
                              <w:pPr>
                                <w:rPr>
                                  <w:rFonts w:ascii="Franklin Gothic Book" w:hAnsi="Franklin Gothic Book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</w:rPr>
                                <w:t>Section 3.</w:t>
                              </w:r>
                            </w:p>
                            <w:p w14:paraId="67C51CFA" w14:textId="3DFBB468" w:rsidR="009B08DD" w:rsidRDefault="009B08DD">
                              <w:pPr>
                                <w:rPr>
                                  <w:rFonts w:ascii="Franklin Gothic Book" w:hAnsi="Franklin Gothic Book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</w:rPr>
                                <w:t xml:space="preserve">a) Which member of the </w:t>
                              </w:r>
                              <w:r w:rsidRPr="009B08DD">
                                <w:rPr>
                                  <w:rFonts w:ascii="Franklin Gothic Book" w:hAnsi="Franklin Gothic Book"/>
                                  <w:b/>
                                </w:rPr>
                                <w:t>BRASS</w:t>
                              </w:r>
                              <w:r>
                                <w:rPr>
                                  <w:rFonts w:ascii="Franklin Gothic Book" w:hAnsi="Franklin Gothic Book"/>
                                </w:rPr>
                                <w:t xml:space="preserve"> family is the leader and plays the highest sounding notes? ____________________</w:t>
                              </w:r>
                            </w:p>
                            <w:p w14:paraId="0FF57ED6" w14:textId="77777777" w:rsidR="009B08DD" w:rsidRDefault="009B08DD">
                              <w:pPr>
                                <w:rPr>
                                  <w:rFonts w:ascii="Franklin Gothic Book" w:hAnsi="Franklin Gothic Book"/>
                                </w:rPr>
                              </w:pPr>
                            </w:p>
                            <w:p w14:paraId="580F8D51" w14:textId="77777777" w:rsidR="009B08DD" w:rsidRDefault="009B08DD">
                              <w:pPr>
                                <w:rPr>
                                  <w:rFonts w:ascii="Franklin Gothic Book" w:hAnsi="Franklin Gothic Book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</w:rPr>
                                <w:t xml:space="preserve">b) Name two ways that this instrument can change its pitch? </w:t>
                              </w:r>
                            </w:p>
                            <w:p w14:paraId="67AD3164" w14:textId="4891593C" w:rsidR="009B08DD" w:rsidRDefault="009B08DD">
                              <w:pPr>
                                <w:rPr>
                                  <w:rFonts w:ascii="Franklin Gothic Book" w:hAnsi="Franklin Gothic Book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</w:rPr>
                                <w:t>1. _________________________               2. ___________________________</w:t>
                              </w:r>
                            </w:p>
                            <w:p w14:paraId="7A4CC8C7" w14:textId="77777777" w:rsidR="009B08DD" w:rsidRDefault="009B08DD">
                              <w:pPr>
                                <w:rPr>
                                  <w:rFonts w:ascii="Franklin Gothic Book" w:hAnsi="Franklin Gothic Book"/>
                                </w:rPr>
                              </w:pPr>
                            </w:p>
                            <w:p w14:paraId="6EBF795E" w14:textId="77777777" w:rsidR="009B08DD" w:rsidRDefault="009B08DD">
                              <w:pPr>
                                <w:rPr>
                                  <w:rFonts w:ascii="Franklin Gothic Book" w:hAnsi="Franklin Gothic Book"/>
                                </w:rPr>
                              </w:pPr>
                            </w:p>
                            <w:p w14:paraId="42A00DC0" w14:textId="77777777" w:rsidR="009B08DD" w:rsidRPr="00547709" w:rsidRDefault="009B08DD">
                              <w:pPr>
                                <w:rPr>
                                  <w:rFonts w:ascii="Franklin Gothic Book" w:hAnsi="Franklin Gothic Book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Text Box 250"/>
                        <wps:cNvSpPr txBox="1"/>
                        <wps:spPr>
                          <a:xfrm>
                            <a:off x="91440" y="218440"/>
                            <a:ext cx="5249545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8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Text Box 251"/>
                        <wps:cNvSpPr txBox="1"/>
                        <wps:spPr>
                          <a:xfrm>
                            <a:off x="91440" y="391160"/>
                            <a:ext cx="5985510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8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Text Box 252"/>
                        <wps:cNvSpPr txBox="1"/>
                        <wps:spPr>
                          <a:xfrm>
                            <a:off x="91440" y="563880"/>
                            <a:ext cx="5249545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8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Text Box 253"/>
                        <wps:cNvSpPr txBox="1"/>
                        <wps:spPr>
                          <a:xfrm>
                            <a:off x="91440" y="736600"/>
                            <a:ext cx="5249545" cy="17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8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Text Box 254"/>
                        <wps:cNvSpPr txBox="1"/>
                        <wps:spPr>
                          <a:xfrm>
                            <a:off x="91440" y="909955"/>
                            <a:ext cx="5249545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8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947E6B" id="Group 255" o:spid="_x0000_s1059" style="position:absolute;margin-left:54pt;margin-top:676.4pt;width:485.7pt;height:96.5pt;z-index:251669504;mso-position-horizontal-relative:page;mso-position-vertical-relative:page" coordsize="61683,12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">
                <v:shape id="Text Box 1" o:spid="_x0000_s1060" type="#_x0000_t202" style="position:absolute;width:61683;height:12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/>
                <v:shape id="Text Box 249" o:spid="_x0000_s1061" type="#_x0000_t202" style="position:absolute;left:914;top:457;width:52495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yDO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L2rIM7EAAAA3AAAAA8A&#10;AAAAAAAAAAAAAAAABwIAAGRycy9kb3ducmV2LnhtbFBLBQYAAAAAAwADALcAAAD4AgAAAAA=&#10;" filled="f" stroked="f">
                  <v:textbox style="mso-next-textbox:#Text Box 250" inset="0,0,0,0">
                    <w:txbxContent>
                      <w:p w14:paraId="4DAC5852" w14:textId="3D5D091D" w:rsidR="009B08DD" w:rsidRDefault="009B08DD">
                        <w:pPr>
                          <w:rPr>
                            <w:rFonts w:ascii="Franklin Gothic Book" w:hAnsi="Franklin Gothic Book"/>
                          </w:rPr>
                        </w:pPr>
                        <w:r>
                          <w:rPr>
                            <w:rFonts w:ascii="Franklin Gothic Book" w:hAnsi="Franklin Gothic Book"/>
                          </w:rPr>
                          <w:t>Section 3.</w:t>
                        </w:r>
                      </w:p>
                      <w:p w14:paraId="67C51CFA" w14:textId="3DFBB468" w:rsidR="009B08DD" w:rsidRDefault="009B08DD">
                        <w:pPr>
                          <w:rPr>
                            <w:rFonts w:ascii="Franklin Gothic Book" w:hAnsi="Franklin Gothic Book"/>
                          </w:rPr>
                        </w:pPr>
                        <w:r>
                          <w:rPr>
                            <w:rFonts w:ascii="Franklin Gothic Book" w:hAnsi="Franklin Gothic Book"/>
                          </w:rPr>
                          <w:t xml:space="preserve">a) Which member of the </w:t>
                        </w:r>
                        <w:r w:rsidRPr="009B08DD">
                          <w:rPr>
                            <w:rFonts w:ascii="Franklin Gothic Book" w:hAnsi="Franklin Gothic Book"/>
                            <w:b/>
                          </w:rPr>
                          <w:t>BRASS</w:t>
                        </w:r>
                        <w:r>
                          <w:rPr>
                            <w:rFonts w:ascii="Franklin Gothic Book" w:hAnsi="Franklin Gothic Book"/>
                          </w:rPr>
                          <w:t xml:space="preserve"> family is the leader and plays the highest sounding notes? ____________________</w:t>
                        </w:r>
                      </w:p>
                      <w:p w14:paraId="0FF57ED6" w14:textId="77777777" w:rsidR="009B08DD" w:rsidRDefault="009B08DD">
                        <w:pPr>
                          <w:rPr>
                            <w:rFonts w:ascii="Franklin Gothic Book" w:hAnsi="Franklin Gothic Book"/>
                          </w:rPr>
                        </w:pPr>
                      </w:p>
                      <w:p w14:paraId="580F8D51" w14:textId="77777777" w:rsidR="009B08DD" w:rsidRDefault="009B08DD">
                        <w:pPr>
                          <w:rPr>
                            <w:rFonts w:ascii="Franklin Gothic Book" w:hAnsi="Franklin Gothic Book"/>
                          </w:rPr>
                        </w:pPr>
                        <w:r>
                          <w:rPr>
                            <w:rFonts w:ascii="Franklin Gothic Book" w:hAnsi="Franklin Gothic Book"/>
                          </w:rPr>
                          <w:t xml:space="preserve">b) Name two ways that this instrument can change its pitch? </w:t>
                        </w:r>
                      </w:p>
                      <w:p w14:paraId="67AD3164" w14:textId="4891593C" w:rsidR="009B08DD" w:rsidRDefault="009B08DD">
                        <w:pPr>
                          <w:rPr>
                            <w:rFonts w:ascii="Franklin Gothic Book" w:hAnsi="Franklin Gothic Book"/>
                          </w:rPr>
                        </w:pPr>
                        <w:r>
                          <w:rPr>
                            <w:rFonts w:ascii="Franklin Gothic Book" w:hAnsi="Franklin Gothic Book"/>
                          </w:rPr>
                          <w:t>1. _________________________               2. ___________________________</w:t>
                        </w:r>
                      </w:p>
                      <w:p w14:paraId="7A4CC8C7" w14:textId="77777777" w:rsidR="009B08DD" w:rsidRDefault="009B08DD">
                        <w:pPr>
                          <w:rPr>
                            <w:rFonts w:ascii="Franklin Gothic Book" w:hAnsi="Franklin Gothic Book"/>
                          </w:rPr>
                        </w:pPr>
                      </w:p>
                      <w:p w14:paraId="6EBF795E" w14:textId="77777777" w:rsidR="009B08DD" w:rsidRDefault="009B08DD">
                        <w:pPr>
                          <w:rPr>
                            <w:rFonts w:ascii="Franklin Gothic Book" w:hAnsi="Franklin Gothic Book"/>
                          </w:rPr>
                        </w:pPr>
                      </w:p>
                      <w:p w14:paraId="42A00DC0" w14:textId="77777777" w:rsidR="009B08DD" w:rsidRPr="00547709" w:rsidRDefault="009B08DD">
                        <w:pPr>
                          <w:rPr>
                            <w:rFonts w:ascii="Franklin Gothic Book" w:hAnsi="Franklin Gothic Book"/>
                          </w:rPr>
                        </w:pPr>
                      </w:p>
                    </w:txbxContent>
                  </v:textbox>
                </v:shape>
                <v:shape id="Text Box 250" o:spid="_x0000_s1062" type="#_x0000_t202" style="position:absolute;left:914;top:2184;width:52495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B+O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KlIH47BAAAA3AAAAA8AAAAA&#10;AAAAAAAAAAAABwIAAGRycy9kb3ducmV2LnhtbFBLBQYAAAAAAwADALcAAAD1AgAAAAA=&#10;" filled="f" stroked="f">
                  <v:textbox style="mso-next-textbox:#Text Box 251" inset="0,0,0,0">
                    <w:txbxContent/>
                  </v:textbox>
                </v:shape>
                <v:shape id="Text Box 251" o:spid="_x0000_s1063" type="#_x0000_t202" style="position:absolute;left:914;top:3911;width:59855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LoV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MYEuhXEAAAA3AAAAA8A&#10;AAAAAAAAAAAAAAAABwIAAGRycy9kb3ducmV2LnhtbFBLBQYAAAAAAwADALcAAAD4AgAAAAA=&#10;" filled="f" stroked="f">
                  <v:textbox style="mso-next-textbox:#Text Box 252" inset="0,0,0,0">
                    <w:txbxContent/>
                  </v:textbox>
                </v:shape>
                <v:shape id="Text Box 252" o:spid="_x0000_s1064" type="#_x0000_t202" style="position:absolute;left:914;top:5638;width:52495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iRi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A21iRixQAAANwAAAAP&#10;AAAAAAAAAAAAAAAAAAcCAABkcnMvZG93bnJldi54bWxQSwUGAAAAAAMAAwC3AAAA+QIAAAAA&#10;" filled="f" stroked="f">
                  <v:textbox style="mso-next-textbox:#Text Box 253" inset="0,0,0,0">
                    <w:txbxContent/>
                  </v:textbox>
                </v:shape>
                <v:shape id="Text Box 253" o:spid="_x0000_s1065" type="#_x0000_t202" style="position:absolute;left:914;top:7366;width:52495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oH5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WZqB+cYAAADcAAAA&#10;DwAAAAAAAAAAAAAAAAAHAgAAZHJzL2Rvd25yZXYueG1sUEsFBgAAAAADAAMAtwAAAPoCAAAAAA==&#10;" filled="f" stroked="f">
                  <v:textbox style="mso-next-textbox:#Text Box 254" inset="0,0,0,0">
                    <w:txbxContent/>
                  </v:textbox>
                </v:shape>
                <v:shape id="Text Box 254" o:spid="_x0000_s1066" type="#_x0000_t202" style="position:absolute;left:914;top:9099;width:52495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xmN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1nMZjcYAAADcAAAA&#10;DwAAAAAAAAAAAAAAAAAHAgAAZHJzL2Rvd25yZXYueG1sUEsFBgAAAAADAAMAtwAAAPoCAAAAAA=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9F3F8A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3AEF53A9" wp14:editId="74016C43">
                <wp:simplePos x="0" y="0"/>
                <wp:positionH relativeFrom="page">
                  <wp:posOffset>783590</wp:posOffset>
                </wp:positionH>
                <wp:positionV relativeFrom="page">
                  <wp:posOffset>6924040</wp:posOffset>
                </wp:positionV>
                <wp:extent cx="2383790" cy="914400"/>
                <wp:effectExtent l="0" t="0" r="0" b="0"/>
                <wp:wrapThrough wrapText="bothSides">
                  <wp:wrapPolygon edited="0">
                    <wp:start x="230" y="0"/>
                    <wp:lineTo x="230" y="21000"/>
                    <wp:lineTo x="21174" y="21000"/>
                    <wp:lineTo x="21174" y="0"/>
                    <wp:lineTo x="230" y="0"/>
                  </wp:wrapPolygon>
                </wp:wrapThrough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3790" cy="914400"/>
                          <a:chOff x="0" y="0"/>
                          <a:chExt cx="2383790" cy="914400"/>
                        </a:xfrm>
                        <a:extLst>
                          <a:ext uri="{0CCBE362-F206-4b92-989A-16890622DB6E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g:grpSpPr>
                      <wps:wsp>
                        <wps:cNvPr id="9" name="Text Box 9"/>
                        <wps:cNvSpPr txBox="1"/>
                        <wps:spPr>
                          <a:xfrm>
                            <a:off x="0" y="0"/>
                            <a:ext cx="238379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 Box 39"/>
                        <wps:cNvSpPr txBox="1"/>
                        <wps:spPr>
                          <a:xfrm>
                            <a:off x="91440" y="45720"/>
                            <a:ext cx="2200910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txbx id="9">
                          <w:txbxContent>
                            <w:p w14:paraId="749592D1" w14:textId="77777777" w:rsidR="009B08DD" w:rsidRDefault="009B08DD" w:rsidP="009964DA">
                              <w:pPr>
                                <w:rPr>
                                  <w:rFonts w:ascii="Franklin Gothic Book" w:hAnsi="Franklin Gothic Book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</w:rPr>
                                <w:t>e) Please draw a line from the following parts of the violin to match the picture.</w:t>
                              </w:r>
                            </w:p>
                            <w:p w14:paraId="292E4FD7" w14:textId="77777777" w:rsidR="009B08DD" w:rsidRDefault="009B08DD" w:rsidP="009964DA"/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Text Box 43"/>
                        <wps:cNvSpPr txBox="1"/>
                        <wps:spPr>
                          <a:xfrm>
                            <a:off x="91440" y="218440"/>
                            <a:ext cx="1832610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9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 Box 49"/>
                        <wps:cNvSpPr txBox="1"/>
                        <wps:spPr>
                          <a:xfrm>
                            <a:off x="91440" y="391160"/>
                            <a:ext cx="1832610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9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Text Box 53"/>
                        <wps:cNvSpPr txBox="1"/>
                        <wps:spPr>
                          <a:xfrm>
                            <a:off x="91440" y="563880"/>
                            <a:ext cx="1832610" cy="18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9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EF53A9" id="Group 54" o:spid="_x0000_s1067" style="position:absolute;margin-left:61.7pt;margin-top:545.2pt;width:187.7pt;height:1in;z-index:251676672;mso-position-horizontal-relative:page;mso-position-vertical-relative:page" coordsize="23837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">
                <v:shape id="Text Box 9" o:spid="_x0000_s1068" type="#_x0000_t202" style="position:absolute;width:23837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/>
                <v:shape id="Text Box 39" o:spid="_x0000_s1069" type="#_x0000_t202" style="position:absolute;left:914;top:457;width:22009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style="mso-next-textbox:#Text Box 43" inset="0,0,0,0">
                    <w:txbxContent>
                      <w:p w14:paraId="749592D1" w14:textId="77777777" w:rsidR="009B08DD" w:rsidRDefault="009B08DD" w:rsidP="009964DA">
                        <w:pPr>
                          <w:rPr>
                            <w:rFonts w:ascii="Franklin Gothic Book" w:hAnsi="Franklin Gothic Book"/>
                          </w:rPr>
                        </w:pPr>
                        <w:r>
                          <w:rPr>
                            <w:rFonts w:ascii="Franklin Gothic Book" w:hAnsi="Franklin Gothic Book"/>
                          </w:rPr>
                          <w:t>e) Please draw a line from the following parts of the violin to match the picture.</w:t>
                        </w:r>
                      </w:p>
                      <w:p w14:paraId="292E4FD7" w14:textId="77777777" w:rsidR="009B08DD" w:rsidRDefault="009B08DD" w:rsidP="009964DA"/>
                    </w:txbxContent>
                  </v:textbox>
                </v:shape>
                <v:shape id="Text Box 43" o:spid="_x0000_s1070" type="#_x0000_t202" style="position:absolute;left:914;top:2184;width:18326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style="mso-next-textbox:#Text Box 49" inset="0,0,0,0">
                    <w:txbxContent/>
                  </v:textbox>
                </v:shape>
                <v:shape id="Text Box 49" o:spid="_x0000_s1071" type="#_x0000_t202" style="position:absolute;left:914;top:3911;width:18326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style="mso-next-textbox:#Text Box 53" inset="0,0,0,0">
                    <w:txbxContent/>
                  </v:textbox>
                </v:shape>
                <v:shape id="Text Box 53" o:spid="_x0000_s1072" type="#_x0000_t202" style="position:absolute;left:914;top:5638;width:18326;height:1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547709" w:rsidRPr="0054770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AE9AC0" wp14:editId="3738D922">
                <wp:simplePos x="0" y="0"/>
                <wp:positionH relativeFrom="page">
                  <wp:posOffset>615315</wp:posOffset>
                </wp:positionH>
                <wp:positionV relativeFrom="page">
                  <wp:posOffset>1048385</wp:posOffset>
                </wp:positionV>
                <wp:extent cx="2095228" cy="506095"/>
                <wp:effectExtent l="0" t="0" r="0" b="1905"/>
                <wp:wrapThrough wrapText="bothSides">
                  <wp:wrapPolygon edited="0">
                    <wp:start x="262" y="0"/>
                    <wp:lineTo x="262" y="20597"/>
                    <wp:lineTo x="20952" y="20597"/>
                    <wp:lineTo x="20952" y="0"/>
                    <wp:lineTo x="262" y="0"/>
                  </wp:wrapPolygon>
                </wp:wrapThrough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228" cy="506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011370" w14:textId="77777777" w:rsidR="009B08DD" w:rsidRPr="00547709" w:rsidRDefault="009B08DD" w:rsidP="0054770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547709">
                              <w:rPr>
                                <w:b/>
                                <w:sz w:val="28"/>
                                <w:szCs w:val="28"/>
                              </w:rPr>
                              <w:t>Name:_</w:t>
                            </w:r>
                            <w:proofErr w:type="gramEnd"/>
                            <w:r w:rsidRPr="00547709">
                              <w:rPr>
                                <w:b/>
                                <w:sz w:val="28"/>
                                <w:szCs w:val="28"/>
                              </w:rPr>
                              <w:t>__________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________</w:t>
                            </w:r>
                            <w:r w:rsidRPr="00547709">
                              <w:rPr>
                                <w:b/>
                                <w:sz w:val="28"/>
                                <w:szCs w:val="28"/>
                              </w:rPr>
                              <w:t>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E9AC0" id="Text Box 16" o:spid="_x0000_s1073" type="#_x0000_t202" style="position:absolute;margin-left:48.45pt;margin-top:82.55pt;width:165pt;height:39.8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" filled="f" stroked="f">
                <v:textbox>
                  <w:txbxContent>
                    <w:p w14:paraId="76011370" w14:textId="77777777" w:rsidR="009B08DD" w:rsidRPr="00547709" w:rsidRDefault="009B08DD" w:rsidP="00547709">
                      <w:pPr>
                        <w:rPr>
                          <w:b/>
                          <w:sz w:val="28"/>
                          <w:szCs w:val="28"/>
                        </w:rPr>
                      </w:pPr>
                      <w:proofErr w:type="gramStart"/>
                      <w:r w:rsidRPr="00547709">
                        <w:rPr>
                          <w:b/>
                          <w:sz w:val="28"/>
                          <w:szCs w:val="28"/>
                        </w:rPr>
                        <w:t>Name:_</w:t>
                      </w:r>
                      <w:proofErr w:type="gramEnd"/>
                      <w:r w:rsidRPr="00547709">
                        <w:rPr>
                          <w:b/>
                          <w:sz w:val="28"/>
                          <w:szCs w:val="28"/>
                        </w:rPr>
                        <w:t>__________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________</w:t>
                      </w:r>
                      <w:r w:rsidRPr="00547709">
                        <w:rPr>
                          <w:b/>
                          <w:sz w:val="28"/>
                          <w:szCs w:val="28"/>
                        </w:rPr>
                        <w:t>_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47709" w:rsidRPr="0054770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AA5CBE" wp14:editId="1AEEB224">
                <wp:simplePos x="0" y="0"/>
                <wp:positionH relativeFrom="page">
                  <wp:posOffset>5751830</wp:posOffset>
                </wp:positionH>
                <wp:positionV relativeFrom="page">
                  <wp:posOffset>730250</wp:posOffset>
                </wp:positionV>
                <wp:extent cx="1118870" cy="367665"/>
                <wp:effectExtent l="0" t="0" r="0" b="0"/>
                <wp:wrapThrough wrapText="bothSides">
                  <wp:wrapPolygon edited="0">
                    <wp:start x="490" y="0"/>
                    <wp:lineTo x="490" y="19399"/>
                    <wp:lineTo x="20595" y="19399"/>
                    <wp:lineTo x="20595" y="0"/>
                    <wp:lineTo x="490" y="0"/>
                  </wp:wrapPolygon>
                </wp:wrapThrough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8870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283FD0" w14:textId="77777777" w:rsidR="009B08DD" w:rsidRPr="00C07AB0" w:rsidRDefault="009B08DD" w:rsidP="00547709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C07AB0">
                              <w:rPr>
                                <w:b/>
                                <w:sz w:val="32"/>
                                <w:szCs w:val="32"/>
                              </w:rPr>
                              <w:t>F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orm:_</w:t>
                            </w:r>
                            <w:proofErr w:type="gramEnd"/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A5CBE" id="Text Box 15" o:spid="_x0000_s1074" type="#_x0000_t202" style="position:absolute;margin-left:452.9pt;margin-top:57.5pt;width:88.1pt;height:28.95pt;z-index:251662336;visibility:visible;mso-wrap-style:non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" filled="f" stroked="f">
                <v:textbox>
                  <w:txbxContent>
                    <w:p w14:paraId="7E283FD0" w14:textId="77777777" w:rsidR="009B08DD" w:rsidRPr="00C07AB0" w:rsidRDefault="009B08DD" w:rsidP="00547709">
                      <w:pPr>
                        <w:rPr>
                          <w:b/>
                          <w:sz w:val="32"/>
                          <w:szCs w:val="32"/>
                        </w:rPr>
                      </w:pPr>
                      <w:proofErr w:type="gramStart"/>
                      <w:r w:rsidRPr="00C07AB0">
                        <w:rPr>
                          <w:b/>
                          <w:sz w:val="32"/>
                          <w:szCs w:val="32"/>
                        </w:rPr>
                        <w:t>F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orm:_</w:t>
                      </w:r>
                      <w:proofErr w:type="gramEnd"/>
                      <w:r>
                        <w:rPr>
                          <w:b/>
                          <w:sz w:val="32"/>
                          <w:szCs w:val="32"/>
                        </w:rPr>
                        <w:t>____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47709" w:rsidRPr="0054770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D25218" wp14:editId="5234CFD1">
                <wp:simplePos x="0" y="0"/>
                <wp:positionH relativeFrom="page">
                  <wp:posOffset>615315</wp:posOffset>
                </wp:positionH>
                <wp:positionV relativeFrom="page">
                  <wp:posOffset>701675</wp:posOffset>
                </wp:positionV>
                <wp:extent cx="3731260" cy="408305"/>
                <wp:effectExtent l="0" t="0" r="0" b="0"/>
                <wp:wrapThrough wrapText="bothSides">
                  <wp:wrapPolygon edited="0">
                    <wp:start x="379" y="0"/>
                    <wp:lineTo x="379" y="20156"/>
                    <wp:lineTo x="20851" y="20156"/>
                    <wp:lineTo x="20851" y="0"/>
                    <wp:lineTo x="379" y="0"/>
                  </wp:wrapPolygon>
                </wp:wrapThrough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1260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6F75A3" w14:textId="0678682C" w:rsidR="009B08DD" w:rsidRPr="00C07AB0" w:rsidRDefault="009B08DD" w:rsidP="00547709">
                            <w:pPr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  <w:t>I</w:t>
                            </w:r>
                            <w:r w:rsidR="00CB7FBF"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  <w:t xml:space="preserve">nstruments of the Orchestra </w:t>
                            </w:r>
                          </w:p>
                          <w:p w14:paraId="6B00DADC" w14:textId="77777777" w:rsidR="009B08DD" w:rsidRDefault="009B08DD" w:rsidP="00547709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25218" id="Text Box 3" o:spid="_x0000_s1075" type="#_x0000_t202" style="position:absolute;margin-left:48.45pt;margin-top:55.25pt;width:293.8pt;height:32.15pt;z-index:251661312;visibility:visible;mso-wrap-style:non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" filled="f" stroked="f">
                <v:textbox>
                  <w:txbxContent>
                    <w:p w14:paraId="4C6F75A3" w14:textId="0678682C" w:rsidR="009B08DD" w:rsidRPr="00C07AB0" w:rsidRDefault="009B08DD" w:rsidP="00547709">
                      <w:pPr>
                        <w:rPr>
                          <w:b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b/>
                          <w:sz w:val="36"/>
                          <w:szCs w:val="36"/>
                          <w:u w:val="single"/>
                        </w:rPr>
                        <w:t>I</w:t>
                      </w:r>
                      <w:r w:rsidR="00CB7FBF">
                        <w:rPr>
                          <w:b/>
                          <w:sz w:val="36"/>
                          <w:szCs w:val="36"/>
                          <w:u w:val="single"/>
                        </w:rPr>
                        <w:t xml:space="preserve">nstruments of the Orchestra </w:t>
                      </w:r>
                    </w:p>
                    <w:p w14:paraId="6B00DADC" w14:textId="77777777" w:rsidR="009B08DD" w:rsidRDefault="009B08DD" w:rsidP="00547709"/>
                  </w:txbxContent>
                </v:textbox>
                <w10:wrap type="through" anchorx="page" anchory="page"/>
              </v:shape>
            </w:pict>
          </mc:Fallback>
        </mc:AlternateContent>
      </w:r>
      <w:r w:rsidR="001429B3">
        <w:br w:type="page"/>
      </w:r>
      <w:bookmarkStart w:id="0" w:name="_GoBack"/>
      <w:bookmarkEnd w:id="0"/>
      <w:r w:rsidR="00B54640"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F5AEFA0" wp14:editId="159A4F6B">
                <wp:simplePos x="0" y="0"/>
                <wp:positionH relativeFrom="page">
                  <wp:posOffset>774700</wp:posOffset>
                </wp:positionH>
                <wp:positionV relativeFrom="page">
                  <wp:posOffset>9328149</wp:posOffset>
                </wp:positionV>
                <wp:extent cx="6096000" cy="890671"/>
                <wp:effectExtent l="0" t="0" r="0" b="0"/>
                <wp:wrapThrough wrapText="bothSides">
                  <wp:wrapPolygon edited="0">
                    <wp:start x="90" y="0"/>
                    <wp:lineTo x="90" y="20953"/>
                    <wp:lineTo x="21420" y="20953"/>
                    <wp:lineTo x="21420" y="0"/>
                    <wp:lineTo x="90" y="0"/>
                  </wp:wrapPolygon>
                </wp:wrapThrough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0" cy="8906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769DEF" w14:textId="77777777" w:rsidR="009B08DD" w:rsidRDefault="009B08DD">
                            <w:pPr>
                              <w:rPr>
                                <w:rFonts w:ascii="Franklin Gothic Book" w:hAnsi="Franklin Gothic Book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</w:rPr>
                              <w:t>Section 4b.</w:t>
                            </w:r>
                          </w:p>
                          <w:p w14:paraId="60958C19" w14:textId="77777777" w:rsidR="009B08DD" w:rsidRDefault="009B08DD">
                            <w:pPr>
                              <w:rPr>
                                <w:rFonts w:ascii="Franklin Gothic Book" w:hAnsi="Franklin Gothic Book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</w:rPr>
                              <w:t>e) The creator of the very first saxophone was called, Adolf (…who?)  ____________</w:t>
                            </w:r>
                          </w:p>
                          <w:p w14:paraId="0348ED85" w14:textId="1BF31855" w:rsidR="009B08DD" w:rsidRPr="00B54640" w:rsidRDefault="009B08DD">
                            <w:pPr>
                              <w:rPr>
                                <w:rFonts w:ascii="Franklin Gothic Book" w:hAnsi="Franklin Gothic Book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</w:rPr>
                              <w:t>(Clue: It’s not Hitler!)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AEFA0" id="Text Box 32" o:spid="_x0000_s1076" type="#_x0000_t202" style="position:absolute;margin-left:61pt;margin-top:734.5pt;width:480pt;height:70.15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" filled="f" stroked="f">
                <v:textbox>
                  <w:txbxContent>
                    <w:p w14:paraId="0B769DEF" w14:textId="77777777" w:rsidR="009B08DD" w:rsidRDefault="009B08DD">
                      <w:pPr>
                        <w:rPr>
                          <w:rFonts w:ascii="Franklin Gothic Book" w:hAnsi="Franklin Gothic Book"/>
                        </w:rPr>
                      </w:pPr>
                      <w:r>
                        <w:rPr>
                          <w:rFonts w:ascii="Franklin Gothic Book" w:hAnsi="Franklin Gothic Book"/>
                        </w:rPr>
                        <w:t>Section 4b.</w:t>
                      </w:r>
                    </w:p>
                    <w:p w14:paraId="60958C19" w14:textId="77777777" w:rsidR="009B08DD" w:rsidRDefault="009B08DD">
                      <w:pPr>
                        <w:rPr>
                          <w:rFonts w:ascii="Franklin Gothic Book" w:hAnsi="Franklin Gothic Book"/>
                        </w:rPr>
                      </w:pPr>
                      <w:r>
                        <w:rPr>
                          <w:rFonts w:ascii="Franklin Gothic Book" w:hAnsi="Franklin Gothic Book"/>
                        </w:rPr>
                        <w:t>e) The creator of the very first saxophone was called, Adolf (…who?)  ____________</w:t>
                      </w:r>
                    </w:p>
                    <w:p w14:paraId="0348ED85" w14:textId="1BF31855" w:rsidR="009B08DD" w:rsidRPr="00B54640" w:rsidRDefault="009B08DD">
                      <w:pPr>
                        <w:rPr>
                          <w:rFonts w:ascii="Franklin Gothic Book" w:hAnsi="Franklin Gothic Book"/>
                        </w:rPr>
                      </w:pPr>
                      <w:r>
                        <w:rPr>
                          <w:rFonts w:ascii="Franklin Gothic Book" w:hAnsi="Franklin Gothic Book"/>
                        </w:rPr>
                        <w:t>(Clue: It’s not Hitler!)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5464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8516C41" wp14:editId="68AA545F">
                <wp:simplePos x="0" y="0"/>
                <wp:positionH relativeFrom="page">
                  <wp:posOffset>5824855</wp:posOffset>
                </wp:positionH>
                <wp:positionV relativeFrom="page">
                  <wp:posOffset>8555355</wp:posOffset>
                </wp:positionV>
                <wp:extent cx="833755" cy="495300"/>
                <wp:effectExtent l="0" t="0" r="0" b="12700"/>
                <wp:wrapThrough wrapText="bothSides">
                  <wp:wrapPolygon edited="0">
                    <wp:start x="658" y="0"/>
                    <wp:lineTo x="658" y="21046"/>
                    <wp:lineTo x="20399" y="21046"/>
                    <wp:lineTo x="20399" y="0"/>
                    <wp:lineTo x="658" y="0"/>
                  </wp:wrapPolygon>
                </wp:wrapThrough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375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1A0B65" w14:textId="77777777" w:rsidR="009B08DD" w:rsidRPr="00174550" w:rsidRDefault="009B08DD" w:rsidP="00B5464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___/7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16C41" id="Text Box 34" o:spid="_x0000_s1077" type="#_x0000_t202" style="position:absolute;margin-left:458.65pt;margin-top:673.65pt;width:65.65pt;height:39pt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" filled="f" stroked="f">
                <v:textbox>
                  <w:txbxContent>
                    <w:p w14:paraId="601A0B65" w14:textId="77777777" w:rsidR="009B08DD" w:rsidRPr="00174550" w:rsidRDefault="009B08DD" w:rsidP="00B54640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___/7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5464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A3DC312" wp14:editId="6973B6E5">
                <wp:simplePos x="0" y="0"/>
                <wp:positionH relativeFrom="page">
                  <wp:posOffset>1332865</wp:posOffset>
                </wp:positionH>
                <wp:positionV relativeFrom="page">
                  <wp:posOffset>7823200</wp:posOffset>
                </wp:positionV>
                <wp:extent cx="1816735" cy="622300"/>
                <wp:effectExtent l="0" t="0" r="0" b="12700"/>
                <wp:wrapThrough wrapText="bothSides">
                  <wp:wrapPolygon edited="0">
                    <wp:start x="302" y="0"/>
                    <wp:lineTo x="302" y="21159"/>
                    <wp:lineTo x="20837" y="21159"/>
                    <wp:lineTo x="20837" y="0"/>
                    <wp:lineTo x="302" y="0"/>
                  </wp:wrapPolygon>
                </wp:wrapThrough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6735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3F877D" w14:textId="77777777" w:rsidR="009B08DD" w:rsidRDefault="009B08DD">
                            <w:pPr>
                              <w:rPr>
                                <w:rFonts w:ascii="Franklin Gothic Book" w:hAnsi="Franklin Gothic Book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</w:rPr>
                              <w:t>Name: ______________</w:t>
                            </w:r>
                          </w:p>
                          <w:p w14:paraId="4F3DB7ED" w14:textId="77777777" w:rsidR="009B08DD" w:rsidRPr="00B54640" w:rsidRDefault="009B08DD">
                            <w:pPr>
                              <w:rPr>
                                <w:rFonts w:ascii="Franklin Gothic Book" w:hAnsi="Franklin Gothic Book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</w:rPr>
                              <w:t>Reed: 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DC312" id="Text Box 30" o:spid="_x0000_s1078" type="#_x0000_t202" style="position:absolute;margin-left:104.95pt;margin-top:616pt;width:143.05pt;height:49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" filled="f" stroked="f">
                <v:textbox>
                  <w:txbxContent>
                    <w:p w14:paraId="7B3F877D" w14:textId="77777777" w:rsidR="009B08DD" w:rsidRDefault="009B08DD">
                      <w:pPr>
                        <w:rPr>
                          <w:rFonts w:ascii="Franklin Gothic Book" w:hAnsi="Franklin Gothic Book"/>
                        </w:rPr>
                      </w:pPr>
                      <w:r>
                        <w:rPr>
                          <w:rFonts w:ascii="Franklin Gothic Book" w:hAnsi="Franklin Gothic Book"/>
                        </w:rPr>
                        <w:t>Name: ______________</w:t>
                      </w:r>
                    </w:p>
                    <w:p w14:paraId="4F3DB7ED" w14:textId="77777777" w:rsidR="009B08DD" w:rsidRPr="00B54640" w:rsidRDefault="009B08DD">
                      <w:pPr>
                        <w:rPr>
                          <w:rFonts w:ascii="Franklin Gothic Book" w:hAnsi="Franklin Gothic Book"/>
                        </w:rPr>
                      </w:pPr>
                      <w:r>
                        <w:rPr>
                          <w:rFonts w:ascii="Franklin Gothic Book" w:hAnsi="Franklin Gothic Book"/>
                        </w:rPr>
                        <w:t>Reed: _______________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54640">
        <w:rPr>
          <w:noProof/>
          <w:lang w:val="en-GB" w:eastAsia="en-GB"/>
        </w:rPr>
        <w:drawing>
          <wp:anchor distT="0" distB="0" distL="114300" distR="114300" simplePos="0" relativeHeight="251696128" behindDoc="0" locked="0" layoutInCell="1" allowOverlap="1" wp14:anchorId="42F50442" wp14:editId="4A949570">
            <wp:simplePos x="0" y="0"/>
            <wp:positionH relativeFrom="page">
              <wp:posOffset>1193165</wp:posOffset>
            </wp:positionH>
            <wp:positionV relativeFrom="page">
              <wp:posOffset>5932170</wp:posOffset>
            </wp:positionV>
            <wp:extent cx="1715770" cy="1715770"/>
            <wp:effectExtent l="0" t="0" r="11430" b="11430"/>
            <wp:wrapThrough wrapText="bothSides">
              <wp:wrapPolygon edited="0">
                <wp:start x="0" y="0"/>
                <wp:lineTo x="0" y="21424"/>
                <wp:lineTo x="21424" y="21424"/>
                <wp:lineTo x="21424" y="0"/>
                <wp:lineTo x="0" y="0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o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5770" cy="1715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464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5358C12" wp14:editId="4135D18A">
                <wp:simplePos x="0" y="0"/>
                <wp:positionH relativeFrom="page">
                  <wp:posOffset>4425315</wp:posOffset>
                </wp:positionH>
                <wp:positionV relativeFrom="page">
                  <wp:posOffset>7823200</wp:posOffset>
                </wp:positionV>
                <wp:extent cx="1816735" cy="622300"/>
                <wp:effectExtent l="0" t="0" r="0" b="12700"/>
                <wp:wrapThrough wrapText="bothSides">
                  <wp:wrapPolygon edited="0">
                    <wp:start x="302" y="0"/>
                    <wp:lineTo x="302" y="21159"/>
                    <wp:lineTo x="20837" y="21159"/>
                    <wp:lineTo x="20837" y="0"/>
                    <wp:lineTo x="302" y="0"/>
                  </wp:wrapPolygon>
                </wp:wrapThrough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6735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343471" w14:textId="77777777" w:rsidR="009B08DD" w:rsidRDefault="009B08DD" w:rsidP="00B54640">
                            <w:pPr>
                              <w:rPr>
                                <w:rFonts w:ascii="Franklin Gothic Book" w:hAnsi="Franklin Gothic Book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</w:rPr>
                              <w:t>Name: ______________</w:t>
                            </w:r>
                          </w:p>
                          <w:p w14:paraId="1CCCC6D1" w14:textId="77777777" w:rsidR="009B08DD" w:rsidRPr="00B54640" w:rsidRDefault="009B08DD" w:rsidP="00B54640">
                            <w:pPr>
                              <w:rPr>
                                <w:rFonts w:ascii="Franklin Gothic Book" w:hAnsi="Franklin Gothic Book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</w:rPr>
                              <w:t>Reed: 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58C12" id="Text Box 31" o:spid="_x0000_s1079" type="#_x0000_t202" style="position:absolute;margin-left:348.45pt;margin-top:616pt;width:143.05pt;height:49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" filled="f" stroked="f">
                <v:textbox>
                  <w:txbxContent>
                    <w:p w14:paraId="7B343471" w14:textId="77777777" w:rsidR="009B08DD" w:rsidRDefault="009B08DD" w:rsidP="00B54640">
                      <w:pPr>
                        <w:rPr>
                          <w:rFonts w:ascii="Franklin Gothic Book" w:hAnsi="Franklin Gothic Book"/>
                        </w:rPr>
                      </w:pPr>
                      <w:r>
                        <w:rPr>
                          <w:rFonts w:ascii="Franklin Gothic Book" w:hAnsi="Franklin Gothic Book"/>
                        </w:rPr>
                        <w:t>Name: ______________</w:t>
                      </w:r>
                    </w:p>
                    <w:p w14:paraId="1CCCC6D1" w14:textId="77777777" w:rsidR="009B08DD" w:rsidRPr="00B54640" w:rsidRDefault="009B08DD" w:rsidP="00B54640">
                      <w:pPr>
                        <w:rPr>
                          <w:rFonts w:ascii="Franklin Gothic Book" w:hAnsi="Franklin Gothic Book"/>
                        </w:rPr>
                      </w:pPr>
                      <w:r>
                        <w:rPr>
                          <w:rFonts w:ascii="Franklin Gothic Book" w:hAnsi="Franklin Gothic Book"/>
                        </w:rPr>
                        <w:t>Reed: _______________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54640">
        <w:rPr>
          <w:noProof/>
          <w:lang w:val="en-GB" w:eastAsia="en-GB"/>
        </w:rPr>
        <w:drawing>
          <wp:anchor distT="0" distB="0" distL="114300" distR="114300" simplePos="0" relativeHeight="251698176" behindDoc="0" locked="0" layoutInCell="1" allowOverlap="1" wp14:anchorId="134073C8" wp14:editId="48B46B88">
            <wp:simplePos x="0" y="0"/>
            <wp:positionH relativeFrom="page">
              <wp:posOffset>4752340</wp:posOffset>
            </wp:positionH>
            <wp:positionV relativeFrom="page">
              <wp:posOffset>5826125</wp:posOffset>
            </wp:positionV>
            <wp:extent cx="1146175" cy="1911985"/>
            <wp:effectExtent l="0" t="0" r="0" b="0"/>
            <wp:wrapThrough wrapText="bothSides">
              <wp:wrapPolygon edited="0">
                <wp:start x="0" y="0"/>
                <wp:lineTo x="0" y="21234"/>
                <wp:lineTo x="21061" y="21234"/>
                <wp:lineTo x="21061" y="0"/>
                <wp:lineTo x="0" y="0"/>
              </wp:wrapPolygon>
            </wp:wrapThrough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rinet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175" cy="1911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3F8A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67504661" wp14:editId="3B9187F8">
                <wp:simplePos x="0" y="0"/>
                <wp:positionH relativeFrom="page">
                  <wp:posOffset>685800</wp:posOffset>
                </wp:positionH>
                <wp:positionV relativeFrom="page">
                  <wp:posOffset>4154805</wp:posOffset>
                </wp:positionV>
                <wp:extent cx="6282690" cy="1960245"/>
                <wp:effectExtent l="0" t="0" r="0" b="0"/>
                <wp:wrapThrough wrapText="bothSides">
                  <wp:wrapPolygon edited="0">
                    <wp:start x="87" y="0"/>
                    <wp:lineTo x="87" y="21271"/>
                    <wp:lineTo x="21395" y="21271"/>
                    <wp:lineTo x="21395" y="0"/>
                    <wp:lineTo x="87" y="0"/>
                  </wp:wrapPolygon>
                </wp:wrapThrough>
                <wp:docPr id="142" name="Group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2690" cy="1960245"/>
                          <a:chOff x="0" y="0"/>
                          <a:chExt cx="6282690" cy="1960245"/>
                        </a:xfrm>
                        <a:extLst>
                          <a:ext uri="{0CCBE362-F206-4b92-989A-16890622DB6E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g:grpSpPr>
                      <wps:wsp>
                        <wps:cNvPr id="26" name="Text Box 26"/>
                        <wps:cNvSpPr txBox="1"/>
                        <wps:spPr>
                          <a:xfrm>
                            <a:off x="0" y="0"/>
                            <a:ext cx="6282690" cy="196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ext Box 128"/>
                        <wps:cNvSpPr txBox="1"/>
                        <wps:spPr>
                          <a:xfrm>
                            <a:off x="91440" y="45720"/>
                            <a:ext cx="6099810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txbx id="17">
                          <w:txbxContent>
                            <w:p w14:paraId="7B9CFC94" w14:textId="77777777" w:rsidR="009B08DD" w:rsidRPr="00D26612" w:rsidRDefault="009B08DD">
                              <w:pPr>
                                <w:rPr>
                                  <w:rFonts w:ascii="Franklin Gothic Book" w:hAnsi="Franklin Gothic Book"/>
                                </w:rPr>
                              </w:pPr>
                              <w:r w:rsidRPr="00D26612">
                                <w:rPr>
                                  <w:rFonts w:ascii="Franklin Gothic Book" w:hAnsi="Franklin Gothic Book"/>
                                </w:rPr>
                                <w:t>S</w:t>
                              </w:r>
                              <w:r>
                                <w:rPr>
                                  <w:rFonts w:ascii="Franklin Gothic Book" w:hAnsi="Franklin Gothic Book"/>
                                </w:rPr>
                                <w:t>ection 4a.</w:t>
                              </w:r>
                            </w:p>
                            <w:p w14:paraId="5092B685" w14:textId="77777777" w:rsidR="009B08DD" w:rsidRDefault="009B08DD">
                              <w:pPr>
                                <w:rPr>
                                  <w:rFonts w:ascii="Franklin Gothic Book" w:hAnsi="Franklin Gothic Book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</w:rPr>
                                <w:t>a) What is the special name given to the half sized flute played in the orchestra? __________</w:t>
                              </w:r>
                            </w:p>
                            <w:p w14:paraId="2770F6CB" w14:textId="77777777" w:rsidR="009B08DD" w:rsidRDefault="009B08DD">
                              <w:pPr>
                                <w:rPr>
                                  <w:rFonts w:ascii="Franklin Gothic Book" w:hAnsi="Franklin Gothic Book"/>
                                </w:rPr>
                              </w:pPr>
                            </w:p>
                            <w:p w14:paraId="33B8817E" w14:textId="77777777" w:rsidR="009B08DD" w:rsidRDefault="009B08DD">
                              <w:pPr>
                                <w:rPr>
                                  <w:rFonts w:ascii="Franklin Gothic Book" w:hAnsi="Franklin Gothic Book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</w:rPr>
                                <w:t xml:space="preserve">b) Which type of reed is </w:t>
                              </w:r>
                              <w:r w:rsidRPr="009B08DD">
                                <w:rPr>
                                  <w:rFonts w:ascii="Franklin Gothic Book" w:hAnsi="Franklin Gothic Book"/>
                                  <w:b/>
                                </w:rPr>
                                <w:t>bigger</w:t>
                              </w:r>
                              <w:r>
                                <w:rPr>
                                  <w:rFonts w:ascii="Franklin Gothic Book" w:hAnsi="Franklin Gothic Book"/>
                                </w:rPr>
                                <w:t xml:space="preserve"> in size, a double reed or single reed? _____________</w:t>
                              </w:r>
                            </w:p>
                            <w:p w14:paraId="484C9E02" w14:textId="77777777" w:rsidR="009B08DD" w:rsidRDefault="009B08DD">
                              <w:pPr>
                                <w:rPr>
                                  <w:rFonts w:ascii="Franklin Gothic Book" w:hAnsi="Franklin Gothic Book"/>
                                </w:rPr>
                              </w:pPr>
                            </w:p>
                            <w:p w14:paraId="3E568765" w14:textId="77777777" w:rsidR="009B08DD" w:rsidRDefault="009B08DD">
                              <w:pPr>
                                <w:rPr>
                                  <w:rFonts w:ascii="Franklin Gothic Book" w:hAnsi="Franklin Gothic Book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</w:rPr>
                                <w:t xml:space="preserve">c) What is the largest instrument of the </w:t>
                              </w:r>
                              <w:r w:rsidRPr="009B08DD">
                                <w:rPr>
                                  <w:rFonts w:ascii="Franklin Gothic Book" w:hAnsi="Franklin Gothic Book"/>
                                  <w:b/>
                                </w:rPr>
                                <w:t>double reed family</w:t>
                              </w:r>
                              <w:r>
                                <w:rPr>
                                  <w:rFonts w:ascii="Franklin Gothic Book" w:hAnsi="Franklin Gothic Book"/>
                                </w:rPr>
                                <w:t xml:space="preserve"> and can also play the lowest in the entire orchestra? ___________________</w:t>
                              </w:r>
                            </w:p>
                            <w:p w14:paraId="18951146" w14:textId="77777777" w:rsidR="009B08DD" w:rsidRDefault="009B08DD">
                              <w:pPr>
                                <w:rPr>
                                  <w:rFonts w:ascii="Franklin Gothic Book" w:hAnsi="Franklin Gothic Book"/>
                                </w:rPr>
                              </w:pPr>
                            </w:p>
                            <w:p w14:paraId="29C46D44" w14:textId="76E24DE6" w:rsidR="009B08DD" w:rsidRDefault="009B08DD">
                              <w:pPr>
                                <w:rPr>
                                  <w:rFonts w:ascii="Franklin Gothic Book" w:hAnsi="Franklin Gothic Book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</w:rPr>
                                <w:t>d) Label these two pictures with their correct name and what types of reed they have.</w:t>
                              </w:r>
                            </w:p>
                            <w:p w14:paraId="62D369A3" w14:textId="77777777" w:rsidR="009B08DD" w:rsidRDefault="009B08DD">
                              <w:pPr>
                                <w:rPr>
                                  <w:rFonts w:ascii="Franklin Gothic Book" w:hAnsi="Franklin Gothic Book"/>
                                </w:rPr>
                              </w:pPr>
                            </w:p>
                            <w:p w14:paraId="6FA0A470" w14:textId="77777777" w:rsidR="009B08DD" w:rsidRDefault="009B08DD">
                              <w:pPr>
                                <w:rPr>
                                  <w:rFonts w:ascii="Franklin Gothic Book" w:hAnsi="Franklin Gothic Book"/>
                                </w:rPr>
                              </w:pPr>
                            </w:p>
                            <w:p w14:paraId="00D15B9F" w14:textId="77777777" w:rsidR="009B08DD" w:rsidRPr="00D26612" w:rsidRDefault="009B08DD">
                              <w:pPr>
                                <w:rPr>
                                  <w:rFonts w:ascii="Franklin Gothic Book" w:hAnsi="Franklin Gothic Book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noProof/>
                                  <w:lang w:val="en-GB" w:eastAsia="en-GB"/>
                                </w:rPr>
                                <w:drawing>
                                  <wp:inline distT="0" distB="0" distL="0" distR="0" wp14:anchorId="1047010D" wp14:editId="0F00133D">
                                    <wp:extent cx="2440940" cy="2440940"/>
                                    <wp:effectExtent l="0" t="0" r="0" b="0"/>
                                    <wp:docPr id="27" name="Picture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440940" cy="24409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Text Box 134"/>
                        <wps:cNvSpPr txBox="1"/>
                        <wps:spPr>
                          <a:xfrm>
                            <a:off x="91440" y="218440"/>
                            <a:ext cx="6099810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17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Text Box 135"/>
                        <wps:cNvSpPr txBox="1"/>
                        <wps:spPr>
                          <a:xfrm>
                            <a:off x="91440" y="391160"/>
                            <a:ext cx="6099810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17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Text Box 136"/>
                        <wps:cNvSpPr txBox="1"/>
                        <wps:spPr>
                          <a:xfrm>
                            <a:off x="91440" y="563880"/>
                            <a:ext cx="6099810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17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Text Box 137"/>
                        <wps:cNvSpPr txBox="1"/>
                        <wps:spPr>
                          <a:xfrm>
                            <a:off x="91440" y="736600"/>
                            <a:ext cx="6099810" cy="17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17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Text Box 138"/>
                        <wps:cNvSpPr txBox="1"/>
                        <wps:spPr>
                          <a:xfrm>
                            <a:off x="91440" y="909955"/>
                            <a:ext cx="6099810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17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Text Box 139"/>
                        <wps:cNvSpPr txBox="1"/>
                        <wps:spPr>
                          <a:xfrm>
                            <a:off x="91440" y="1255395"/>
                            <a:ext cx="6099810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17" seq="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Text Box 140"/>
                        <wps:cNvSpPr txBox="1"/>
                        <wps:spPr>
                          <a:xfrm>
                            <a:off x="91440" y="1428115"/>
                            <a:ext cx="6099810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17" seq="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Text Box 141"/>
                        <wps:cNvSpPr txBox="1"/>
                        <wps:spPr>
                          <a:xfrm>
                            <a:off x="91440" y="1600835"/>
                            <a:ext cx="3860800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17" seq="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504661" id="Group 142" o:spid="_x0000_s1080" style="position:absolute;margin-left:54pt;margin-top:327.15pt;width:494.7pt;height:154.35pt;z-index:251694080;mso-position-horizontal-relative:page;mso-position-vertical-relative:page" coordsize="62826,196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">
                <v:shape id="Text Box 26" o:spid="_x0000_s1081" type="#_x0000_t202" style="position:absolute;width:62826;height:19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/>
                <v:shape id="Text Box 128" o:spid="_x0000_s1082" type="#_x0000_t202" style="position:absolute;left:914;top:457;width:60998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style="mso-next-textbox:#Text Box 134" inset="0,0,0,0">
                    <w:txbxContent>
                      <w:p w14:paraId="7B9CFC94" w14:textId="77777777" w:rsidR="009B08DD" w:rsidRPr="00D26612" w:rsidRDefault="009B08DD">
                        <w:pPr>
                          <w:rPr>
                            <w:rFonts w:ascii="Franklin Gothic Book" w:hAnsi="Franklin Gothic Book"/>
                          </w:rPr>
                        </w:pPr>
                        <w:r w:rsidRPr="00D26612">
                          <w:rPr>
                            <w:rFonts w:ascii="Franklin Gothic Book" w:hAnsi="Franklin Gothic Book"/>
                          </w:rPr>
                          <w:t>S</w:t>
                        </w:r>
                        <w:r>
                          <w:rPr>
                            <w:rFonts w:ascii="Franklin Gothic Book" w:hAnsi="Franklin Gothic Book"/>
                          </w:rPr>
                          <w:t>ection 4a.</w:t>
                        </w:r>
                      </w:p>
                      <w:p w14:paraId="5092B685" w14:textId="77777777" w:rsidR="009B08DD" w:rsidRDefault="009B08DD">
                        <w:pPr>
                          <w:rPr>
                            <w:rFonts w:ascii="Franklin Gothic Book" w:hAnsi="Franklin Gothic Book"/>
                          </w:rPr>
                        </w:pPr>
                        <w:r>
                          <w:rPr>
                            <w:rFonts w:ascii="Franklin Gothic Book" w:hAnsi="Franklin Gothic Book"/>
                          </w:rPr>
                          <w:t>a) What is the special name given to the half sized flute played in the orchestra? __________</w:t>
                        </w:r>
                      </w:p>
                      <w:p w14:paraId="2770F6CB" w14:textId="77777777" w:rsidR="009B08DD" w:rsidRDefault="009B08DD">
                        <w:pPr>
                          <w:rPr>
                            <w:rFonts w:ascii="Franklin Gothic Book" w:hAnsi="Franklin Gothic Book"/>
                          </w:rPr>
                        </w:pPr>
                      </w:p>
                      <w:p w14:paraId="33B8817E" w14:textId="77777777" w:rsidR="009B08DD" w:rsidRDefault="009B08DD">
                        <w:pPr>
                          <w:rPr>
                            <w:rFonts w:ascii="Franklin Gothic Book" w:hAnsi="Franklin Gothic Book"/>
                          </w:rPr>
                        </w:pPr>
                        <w:r>
                          <w:rPr>
                            <w:rFonts w:ascii="Franklin Gothic Book" w:hAnsi="Franklin Gothic Book"/>
                          </w:rPr>
                          <w:t xml:space="preserve">b) Which type of reed is </w:t>
                        </w:r>
                        <w:r w:rsidRPr="009B08DD">
                          <w:rPr>
                            <w:rFonts w:ascii="Franklin Gothic Book" w:hAnsi="Franklin Gothic Book"/>
                            <w:b/>
                          </w:rPr>
                          <w:t>bigger</w:t>
                        </w:r>
                        <w:r>
                          <w:rPr>
                            <w:rFonts w:ascii="Franklin Gothic Book" w:hAnsi="Franklin Gothic Book"/>
                          </w:rPr>
                          <w:t xml:space="preserve"> in size, a double reed or single reed? _____________</w:t>
                        </w:r>
                      </w:p>
                      <w:p w14:paraId="484C9E02" w14:textId="77777777" w:rsidR="009B08DD" w:rsidRDefault="009B08DD">
                        <w:pPr>
                          <w:rPr>
                            <w:rFonts w:ascii="Franklin Gothic Book" w:hAnsi="Franklin Gothic Book"/>
                          </w:rPr>
                        </w:pPr>
                      </w:p>
                      <w:p w14:paraId="3E568765" w14:textId="77777777" w:rsidR="009B08DD" w:rsidRDefault="009B08DD">
                        <w:pPr>
                          <w:rPr>
                            <w:rFonts w:ascii="Franklin Gothic Book" w:hAnsi="Franklin Gothic Book"/>
                          </w:rPr>
                        </w:pPr>
                        <w:r>
                          <w:rPr>
                            <w:rFonts w:ascii="Franklin Gothic Book" w:hAnsi="Franklin Gothic Book"/>
                          </w:rPr>
                          <w:t xml:space="preserve">c) What is the largest instrument of the </w:t>
                        </w:r>
                        <w:r w:rsidRPr="009B08DD">
                          <w:rPr>
                            <w:rFonts w:ascii="Franklin Gothic Book" w:hAnsi="Franklin Gothic Book"/>
                            <w:b/>
                          </w:rPr>
                          <w:t>double reed family</w:t>
                        </w:r>
                        <w:r>
                          <w:rPr>
                            <w:rFonts w:ascii="Franklin Gothic Book" w:hAnsi="Franklin Gothic Book"/>
                          </w:rPr>
                          <w:t xml:space="preserve"> and can also play the lowest in the entire orchestra? ___________________</w:t>
                        </w:r>
                      </w:p>
                      <w:p w14:paraId="18951146" w14:textId="77777777" w:rsidR="009B08DD" w:rsidRDefault="009B08DD">
                        <w:pPr>
                          <w:rPr>
                            <w:rFonts w:ascii="Franklin Gothic Book" w:hAnsi="Franklin Gothic Book"/>
                          </w:rPr>
                        </w:pPr>
                      </w:p>
                      <w:p w14:paraId="29C46D44" w14:textId="76E24DE6" w:rsidR="009B08DD" w:rsidRDefault="009B08DD">
                        <w:pPr>
                          <w:rPr>
                            <w:rFonts w:ascii="Franklin Gothic Book" w:hAnsi="Franklin Gothic Book"/>
                          </w:rPr>
                        </w:pPr>
                        <w:r>
                          <w:rPr>
                            <w:rFonts w:ascii="Franklin Gothic Book" w:hAnsi="Franklin Gothic Book"/>
                          </w:rPr>
                          <w:t>d) Label these two pictures with their correct name and what types of reed they have.</w:t>
                        </w:r>
                      </w:p>
                      <w:p w14:paraId="62D369A3" w14:textId="77777777" w:rsidR="009B08DD" w:rsidRDefault="009B08DD">
                        <w:pPr>
                          <w:rPr>
                            <w:rFonts w:ascii="Franklin Gothic Book" w:hAnsi="Franklin Gothic Book"/>
                          </w:rPr>
                        </w:pPr>
                      </w:p>
                      <w:p w14:paraId="6FA0A470" w14:textId="77777777" w:rsidR="009B08DD" w:rsidRDefault="009B08DD">
                        <w:pPr>
                          <w:rPr>
                            <w:rFonts w:ascii="Franklin Gothic Book" w:hAnsi="Franklin Gothic Book"/>
                          </w:rPr>
                        </w:pPr>
                      </w:p>
                      <w:p w14:paraId="00D15B9F" w14:textId="77777777" w:rsidR="009B08DD" w:rsidRPr="00D26612" w:rsidRDefault="009B08DD">
                        <w:pPr>
                          <w:rPr>
                            <w:rFonts w:ascii="Franklin Gothic Book" w:hAnsi="Franklin Gothic Book"/>
                          </w:rPr>
                        </w:pPr>
                        <w:r>
                          <w:rPr>
                            <w:rFonts w:ascii="Franklin Gothic Book" w:hAnsi="Franklin Gothic Book"/>
                            <w:noProof/>
                            <w:lang w:val="en-GB" w:eastAsia="en-GB"/>
                          </w:rPr>
                          <w:drawing>
                            <wp:inline distT="0" distB="0" distL="0" distR="0" wp14:anchorId="1047010D" wp14:editId="0F00133D">
                              <wp:extent cx="2440940" cy="2440940"/>
                              <wp:effectExtent l="0" t="0" r="0" b="0"/>
                              <wp:docPr id="27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40940" cy="24409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34" o:spid="_x0000_s1083" type="#_x0000_t202" style="position:absolute;left:914;top:2184;width:60998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<v:textbox style="mso-next-textbox:#Text Box 135" inset="0,0,0,0">
                    <w:txbxContent/>
                  </v:textbox>
                </v:shape>
                <v:shape id="Text Box 135" o:spid="_x0000_s1084" type="#_x0000_t202" style="position:absolute;left:914;top:3911;width:60998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<v:textbox style="mso-next-textbox:#Text Box 136" inset="0,0,0,0">
                    <w:txbxContent/>
                  </v:textbox>
                </v:shape>
                <v:shape id="Text Box 136" o:spid="_x0000_s1085" type="#_x0000_t202" style="position:absolute;left:914;top:5638;width:60998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style="mso-next-textbox:#Text Box 137" inset="0,0,0,0">
                    <w:txbxContent/>
                  </v:textbox>
                </v:shape>
                <v:shape id="Text Box 137" o:spid="_x0000_s1086" type="#_x0000_t202" style="position:absolute;left:914;top:7366;width:60998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    <v:textbox style="mso-next-textbox:#Text Box 138" inset="0,0,0,0">
                    <w:txbxContent/>
                  </v:textbox>
                </v:shape>
                <v:shape id="Text Box 138" o:spid="_x0000_s1087" type="#_x0000_t202" style="position:absolute;left:914;top:9099;width:60998;height:3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style="mso-next-textbox:#Text Box 139" inset="0,0,0,0">
                    <w:txbxContent/>
                  </v:textbox>
                </v:shape>
                <v:shape id="Text Box 139" o:spid="_x0000_s1088" type="#_x0000_t202" style="position:absolute;left:914;top:12553;width:60998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DLP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A+iDLPwgAAANwAAAAPAAAA&#10;AAAAAAAAAAAAAAcCAABkcnMvZG93bnJldi54bWxQSwUGAAAAAAMAAwC3AAAA9gIAAAAA&#10;" filled="f" stroked="f">
                  <v:textbox style="mso-next-textbox:#Text Box 140" inset="0,0,0,0">
                    <w:txbxContent/>
                  </v:textbox>
                </v:shape>
                <v:shape id="Text Box 140" o:spid="_x0000_s1089" type="#_x0000_t202" style="position:absolute;left:914;top:14281;width:60998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gv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D3tOgvxQAAANwAAAAP&#10;AAAAAAAAAAAAAAAAAAcCAABkcnMvZG93bnJldi54bWxQSwUGAAAAAAMAAwC3AAAA+QIAAAAA&#10;" filled="f" stroked="f">
                  <v:textbox style="mso-next-textbox:#Text Box 141" inset="0,0,0,0">
                    <w:txbxContent/>
                  </v:textbox>
                </v:shape>
                <v:shape id="Text Box 141" o:spid="_x0000_s1090" type="#_x0000_t202" style="position:absolute;left:914;top:16008;width:38608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E20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mPhNtMMAAADcAAAADwAA&#10;AAAAAAAAAAAAAAAHAgAAZHJzL2Rvd25yZXYueG1sUEsFBgAAAAADAAMAtwAAAPcCAAAAAA=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D2661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77D66DB" wp14:editId="1F11D1F6">
                <wp:simplePos x="0" y="0"/>
                <wp:positionH relativeFrom="page">
                  <wp:posOffset>4870450</wp:posOffset>
                </wp:positionH>
                <wp:positionV relativeFrom="page">
                  <wp:posOffset>3801110</wp:posOffset>
                </wp:positionV>
                <wp:extent cx="982980" cy="0"/>
                <wp:effectExtent l="0" t="0" r="33020" b="2540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298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0BCCE89" id="Straight Connector 19" o:spid="_x0000_s1026" style="position:absolute;z-index:25168793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383.5pt,299.3pt" to="460.9pt,29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" strokecolor="black [3213]" strokeweight="2pt">
                <w10:wrap anchorx="page" anchory="page"/>
              </v:line>
            </w:pict>
          </mc:Fallback>
        </mc:AlternateContent>
      </w:r>
      <w:r w:rsidR="00D2661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6FFB484" wp14:editId="09B09CCB">
                <wp:simplePos x="0" y="0"/>
                <wp:positionH relativeFrom="page">
                  <wp:posOffset>5364480</wp:posOffset>
                </wp:positionH>
                <wp:positionV relativeFrom="page">
                  <wp:posOffset>2959735</wp:posOffset>
                </wp:positionV>
                <wp:extent cx="995045" cy="0"/>
                <wp:effectExtent l="0" t="0" r="20955" b="2540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504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93B8A32" id="Straight Connector 17" o:spid="_x0000_s1026" style="position:absolute;z-index:25168384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422.4pt,233.05pt" to="500.75pt,2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" strokecolor="black [3213]" strokeweight="2pt">
                <w10:wrap anchorx="page" anchory="page"/>
              </v:line>
            </w:pict>
          </mc:Fallback>
        </mc:AlternateContent>
      </w:r>
      <w:r w:rsidR="00D2661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0D62B72" wp14:editId="577BC3BA">
                <wp:simplePos x="0" y="0"/>
                <wp:positionH relativeFrom="page">
                  <wp:posOffset>2138680</wp:posOffset>
                </wp:positionH>
                <wp:positionV relativeFrom="page">
                  <wp:posOffset>2858135</wp:posOffset>
                </wp:positionV>
                <wp:extent cx="1115695" cy="0"/>
                <wp:effectExtent l="0" t="0" r="27305" b="2540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569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B3361AA" id="Straight Connector 18" o:spid="_x0000_s1026" style="position:absolute;z-index:2516858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68.4pt,225.05pt" to="256.25pt,2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" strokecolor="black [3213]" strokeweight="2pt">
                <w10:wrap anchorx="page" anchory="page"/>
              </v:line>
            </w:pict>
          </mc:Fallback>
        </mc:AlternateContent>
      </w:r>
      <w:r w:rsidR="00D2661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E91253A" wp14:editId="4210A850">
                <wp:simplePos x="0" y="0"/>
                <wp:positionH relativeFrom="page">
                  <wp:posOffset>1012190</wp:posOffset>
                </wp:positionH>
                <wp:positionV relativeFrom="page">
                  <wp:posOffset>3395345</wp:posOffset>
                </wp:positionV>
                <wp:extent cx="1043305" cy="0"/>
                <wp:effectExtent l="0" t="0" r="23495" b="2540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330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4F2FA6E" id="Straight Connector 14" o:spid="_x0000_s1026" style="position:absolute;z-index:25168179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79.7pt,267.35pt" to="161.85pt,26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" strokecolor="black [3213]" strokeweight="2pt">
                <w10:wrap anchorx="page" anchory="page"/>
              </v:line>
            </w:pict>
          </mc:Fallback>
        </mc:AlternateContent>
      </w:r>
      <w:r w:rsidR="00D2661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AC568CA" wp14:editId="1415D490">
                <wp:simplePos x="0" y="0"/>
                <wp:positionH relativeFrom="page">
                  <wp:posOffset>4604657</wp:posOffset>
                </wp:positionH>
                <wp:positionV relativeFrom="page">
                  <wp:posOffset>3559629</wp:posOffset>
                </wp:positionV>
                <wp:extent cx="265793" cy="241481"/>
                <wp:effectExtent l="76200" t="50800" r="64770" b="8890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5793" cy="24148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9F8521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5" o:spid="_x0000_s1026" type="#_x0000_t32" style="position:absolute;margin-left:362.55pt;margin-top:280.3pt;width:20.95pt;height:19pt;flip:x y;z-index:251693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" strokecolor="#4f81bd [3204]" strokeweight="2pt">
                <v:stroke endarrow="open"/>
                <v:shadow on="t" color="black" opacity="24903f" origin=",.5" offset="0,.55556mm"/>
                <w10:wrap anchorx="page" anchory="page"/>
              </v:shape>
            </w:pict>
          </mc:Fallback>
        </mc:AlternateContent>
      </w:r>
      <w:r w:rsidR="00D2661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723E0CA" wp14:editId="24886770">
                <wp:simplePos x="0" y="0"/>
                <wp:positionH relativeFrom="page">
                  <wp:posOffset>5055870</wp:posOffset>
                </wp:positionH>
                <wp:positionV relativeFrom="page">
                  <wp:posOffset>2959735</wp:posOffset>
                </wp:positionV>
                <wp:extent cx="308610" cy="142694"/>
                <wp:effectExtent l="76200" t="25400" r="72390" b="13716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8610" cy="14269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F3639B" id="Straight Arrow Connector 24" o:spid="_x0000_s1026" type="#_x0000_t32" style="position:absolute;margin-left:398.1pt;margin-top:233.05pt;width:24.3pt;height:11.25pt;flip:x;z-index:251692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" strokecolor="#4f81bd [3204]" strokeweight="2pt">
                <v:stroke endarrow="open"/>
                <v:shadow on="t" color="black" opacity="24903f" origin=",.5" offset="0,.55556mm"/>
                <w10:wrap anchorx="page" anchory="page"/>
              </v:shape>
            </w:pict>
          </mc:Fallback>
        </mc:AlternateContent>
      </w:r>
      <w:r w:rsidR="00D2661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ACFDDC1" wp14:editId="1FF50656">
                <wp:simplePos x="0" y="0"/>
                <wp:positionH relativeFrom="page">
                  <wp:posOffset>3255010</wp:posOffset>
                </wp:positionH>
                <wp:positionV relativeFrom="page">
                  <wp:posOffset>2858135</wp:posOffset>
                </wp:positionV>
                <wp:extent cx="157661" cy="101600"/>
                <wp:effectExtent l="50800" t="25400" r="71120" b="12700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661" cy="101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4B150C" id="Straight Arrow Connector 23" o:spid="_x0000_s1026" type="#_x0000_t32" style="position:absolute;margin-left:256.3pt;margin-top:225.05pt;width:12.4pt;height:8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" strokecolor="#4f81bd [3204]" strokeweight="2pt">
                <v:stroke endarrow="open"/>
                <v:shadow on="t" color="black" opacity="24903f" origin=",.5" offset="0,.55556mm"/>
                <w10:wrap anchorx="page" anchory="page"/>
              </v:shape>
            </w:pict>
          </mc:Fallback>
        </mc:AlternateContent>
      </w:r>
      <w:r w:rsidR="00D2661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34FB46F" wp14:editId="1600D222">
                <wp:simplePos x="0" y="0"/>
                <wp:positionH relativeFrom="page">
                  <wp:posOffset>2056130</wp:posOffset>
                </wp:positionH>
                <wp:positionV relativeFrom="page">
                  <wp:posOffset>3224893</wp:posOffset>
                </wp:positionV>
                <wp:extent cx="529590" cy="170452"/>
                <wp:effectExtent l="50800" t="76200" r="3810" b="10922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9590" cy="17045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EEE963" id="Straight Arrow Connector 22" o:spid="_x0000_s1026" type="#_x0000_t32" style="position:absolute;margin-left:161.9pt;margin-top:253.95pt;width:41.7pt;height:13.4pt;flip:y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" strokecolor="#4f81bd [3204]" strokeweight="2pt">
                <v:stroke endarrow="open"/>
                <v:shadow on="t" color="black" opacity="24903f" origin=",.5" offset="0,.55556mm"/>
                <w10:wrap anchorx="page" anchory="page"/>
              </v:shape>
            </w:pict>
          </mc:Fallback>
        </mc:AlternateContent>
      </w:r>
      <w:r w:rsidR="0077461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1508C72" wp14:editId="388A215E">
                <wp:simplePos x="0" y="0"/>
                <wp:positionH relativeFrom="page">
                  <wp:posOffset>685800</wp:posOffset>
                </wp:positionH>
                <wp:positionV relativeFrom="page">
                  <wp:posOffset>2198370</wp:posOffset>
                </wp:positionV>
                <wp:extent cx="3035300" cy="319405"/>
                <wp:effectExtent l="0" t="0" r="0" b="10795"/>
                <wp:wrapThrough wrapText="bothSides">
                  <wp:wrapPolygon edited="0">
                    <wp:start x="189" y="0"/>
                    <wp:lineTo x="189" y="20612"/>
                    <wp:lineTo x="21142" y="20612"/>
                    <wp:lineTo x="21142" y="0"/>
                    <wp:lineTo x="189" y="0"/>
                  </wp:wrapPolygon>
                </wp:wrapThrough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5300" cy="319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C54997" w14:textId="77777777" w:rsidR="009B08DD" w:rsidRPr="00774617" w:rsidRDefault="009B08DD">
                            <w:pPr>
                              <w:rPr>
                                <w:rFonts w:ascii="Franklin Gothic Book" w:hAnsi="Franklin Gothic Book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</w:rPr>
                              <w:t>f) Label the following 4 parts of the Trumpet.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08C72" id="Text Box 21" o:spid="_x0000_s1091" type="#_x0000_t202" style="position:absolute;margin-left:54pt;margin-top:173.1pt;width:239pt;height:25.15pt;z-index:251688960;visibility:visible;mso-wrap-style:non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" filled="f" stroked="f">
                <v:textbox>
                  <w:txbxContent>
                    <w:p w14:paraId="21C54997" w14:textId="77777777" w:rsidR="009B08DD" w:rsidRPr="00774617" w:rsidRDefault="009B08DD">
                      <w:pPr>
                        <w:rPr>
                          <w:rFonts w:ascii="Franklin Gothic Book" w:hAnsi="Franklin Gothic Book"/>
                        </w:rPr>
                      </w:pPr>
                      <w:r>
                        <w:rPr>
                          <w:rFonts w:ascii="Franklin Gothic Book" w:hAnsi="Franklin Gothic Book"/>
                        </w:rPr>
                        <w:t>f) Label the following 4 parts of the Trumpet.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74617">
        <w:rPr>
          <w:noProof/>
          <w:lang w:val="en-GB" w:eastAsia="en-GB"/>
        </w:rPr>
        <w:drawing>
          <wp:anchor distT="0" distB="0" distL="114300" distR="114300" simplePos="0" relativeHeight="251680768" behindDoc="0" locked="0" layoutInCell="1" allowOverlap="1" wp14:anchorId="3F17D417" wp14:editId="103042B6">
            <wp:simplePos x="0" y="0"/>
            <wp:positionH relativeFrom="page">
              <wp:posOffset>2585720</wp:posOffset>
            </wp:positionH>
            <wp:positionV relativeFrom="page">
              <wp:posOffset>2858135</wp:posOffset>
            </wp:positionV>
            <wp:extent cx="2470150" cy="873125"/>
            <wp:effectExtent l="0" t="0" r="0" b="0"/>
            <wp:wrapThrough wrapText="bothSides">
              <wp:wrapPolygon edited="0">
                <wp:start x="0" y="0"/>
                <wp:lineTo x="0" y="20736"/>
                <wp:lineTo x="21322" y="20736"/>
                <wp:lineTo x="21322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umpet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150" cy="87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461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67BF71E" wp14:editId="7CC3F9CF">
                <wp:simplePos x="0" y="0"/>
                <wp:positionH relativeFrom="page">
                  <wp:posOffset>6134735</wp:posOffset>
                </wp:positionH>
                <wp:positionV relativeFrom="page">
                  <wp:posOffset>3731260</wp:posOffset>
                </wp:positionV>
                <wp:extent cx="833755" cy="495300"/>
                <wp:effectExtent l="0" t="0" r="0" b="12700"/>
                <wp:wrapThrough wrapText="bothSides">
                  <wp:wrapPolygon edited="0">
                    <wp:start x="658" y="0"/>
                    <wp:lineTo x="658" y="21046"/>
                    <wp:lineTo x="20399" y="21046"/>
                    <wp:lineTo x="20399" y="0"/>
                    <wp:lineTo x="658" y="0"/>
                  </wp:wrapPolygon>
                </wp:wrapThrough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375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9FC880" w14:textId="673791CD" w:rsidR="009B08DD" w:rsidRPr="00174550" w:rsidRDefault="009B08DD" w:rsidP="001429B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BF71E" id="Text Box 2" o:spid="_x0000_s1092" type="#_x0000_t202" style="position:absolute;margin-left:483.05pt;margin-top:293.8pt;width:65.65pt;height:39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" filled="f" stroked="f">
                <v:textbox>
                  <w:txbxContent>
                    <w:p w14:paraId="149FC880" w14:textId="673791CD" w:rsidR="009B08DD" w:rsidRPr="00174550" w:rsidRDefault="009B08DD" w:rsidP="001429B3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F3F8A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6CEE4EB2" wp14:editId="2D655D2E">
                <wp:simplePos x="0" y="0"/>
                <wp:positionH relativeFrom="page">
                  <wp:posOffset>685800</wp:posOffset>
                </wp:positionH>
                <wp:positionV relativeFrom="page">
                  <wp:posOffset>644525</wp:posOffset>
                </wp:positionV>
                <wp:extent cx="6237514" cy="1910896"/>
                <wp:effectExtent l="0" t="0" r="0" b="0"/>
                <wp:wrapThrough wrapText="bothSides">
                  <wp:wrapPolygon edited="0">
                    <wp:start x="88" y="0"/>
                    <wp:lineTo x="88" y="21248"/>
                    <wp:lineTo x="21376" y="21248"/>
                    <wp:lineTo x="21376" y="0"/>
                    <wp:lineTo x="88" y="0"/>
                  </wp:wrapPolygon>
                </wp:wrapThrough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7514" cy="1910896"/>
                          <a:chOff x="0" y="0"/>
                          <a:chExt cx="6237514" cy="1910896"/>
                        </a:xfrm>
                        <a:extLst>
                          <a:ext uri="{0CCBE362-F206-4b92-989A-16890622DB6E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g:grpSpPr>
                      <wps:wsp>
                        <wps:cNvPr id="12" name="Text Box 12"/>
                        <wps:cNvSpPr txBox="1"/>
                        <wps:spPr>
                          <a:xfrm>
                            <a:off x="0" y="0"/>
                            <a:ext cx="6237514" cy="1910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Text Box 55"/>
                        <wps:cNvSpPr txBox="1"/>
                        <wps:spPr>
                          <a:xfrm>
                            <a:off x="91440" y="45720"/>
                            <a:ext cx="6054090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txbx id="20">
                          <w:txbxContent>
                            <w:p w14:paraId="5726E411" w14:textId="77777777" w:rsidR="009B08DD" w:rsidRDefault="009B08DD" w:rsidP="00774617">
                              <w:pPr>
                                <w:rPr>
                                  <w:rFonts w:ascii="Franklin Gothic Book" w:hAnsi="Franklin Gothic Book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</w:rPr>
                                <w:t>c) Which instrument is the largest in the brass family? __________________________</w:t>
                              </w:r>
                            </w:p>
                            <w:p w14:paraId="0A084A0E" w14:textId="77777777" w:rsidR="009B08DD" w:rsidRDefault="009B08DD" w:rsidP="00774617">
                              <w:pPr>
                                <w:rPr>
                                  <w:rFonts w:ascii="Franklin Gothic Book" w:hAnsi="Franklin Gothic Book"/>
                                </w:rPr>
                              </w:pPr>
                            </w:p>
                            <w:p w14:paraId="7B0DA172" w14:textId="6EAC68A6" w:rsidR="009B08DD" w:rsidRDefault="00117E31" w:rsidP="00774617">
                              <w:pPr>
                                <w:rPr>
                                  <w:rFonts w:ascii="Franklin Gothic Book" w:hAnsi="Franklin Gothic Book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</w:rPr>
                                <w:t>d) If you w</w:t>
                              </w:r>
                              <w:r w:rsidR="009B08DD">
                                <w:rPr>
                                  <w:rFonts w:ascii="Franklin Gothic Book" w:hAnsi="Franklin Gothic Book"/>
                                </w:rPr>
                                <w:t xml:space="preserve">ere to extend the slide on a trombone, what would happen to the pitch of the note, would it go up or down? ________________ why is </w:t>
                              </w:r>
                              <w:proofErr w:type="gramStart"/>
                              <w:r w:rsidR="009B08DD">
                                <w:rPr>
                                  <w:rFonts w:ascii="Franklin Gothic Book" w:hAnsi="Franklin Gothic Book"/>
                                </w:rPr>
                                <w:t>this?_</w:t>
                              </w:r>
                              <w:proofErr w:type="gramEnd"/>
                              <w:r w:rsidR="009B08DD">
                                <w:rPr>
                                  <w:rFonts w:ascii="Franklin Gothic Book" w:hAnsi="Franklin Gothic Book"/>
                                </w:rPr>
                                <w:t>______________________________</w:t>
                              </w:r>
                            </w:p>
                            <w:p w14:paraId="54F7929E" w14:textId="77777777" w:rsidR="009B08DD" w:rsidRDefault="009B08DD" w:rsidP="00774617">
                              <w:pPr>
                                <w:rPr>
                                  <w:rFonts w:ascii="Franklin Gothic Book" w:hAnsi="Franklin Gothic Book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</w:rPr>
                                <w:t>_____________________________________________________________________________</w:t>
                              </w:r>
                            </w:p>
                            <w:p w14:paraId="38C08925" w14:textId="77777777" w:rsidR="009B08DD" w:rsidRDefault="009B08DD" w:rsidP="00774617">
                              <w:pPr>
                                <w:rPr>
                                  <w:rFonts w:ascii="Franklin Gothic Book" w:hAnsi="Franklin Gothic Book"/>
                                </w:rPr>
                              </w:pPr>
                            </w:p>
                            <w:p w14:paraId="4D5A30CC" w14:textId="094334EE" w:rsidR="009B08DD" w:rsidRDefault="009B08DD" w:rsidP="00774617">
                              <w:pPr>
                                <w:rPr>
                                  <w:rFonts w:ascii="Franklin Gothic Book" w:hAnsi="Franklin Gothic Book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</w:rPr>
                                <w:t>e) Which brass instrument requires you to change the pitch of the notes with your left hand not your right? _________________________</w:t>
                              </w:r>
                            </w:p>
                            <w:p w14:paraId="180EF294" w14:textId="77777777" w:rsidR="009B08DD" w:rsidRDefault="009B08DD" w:rsidP="00774617">
                              <w:pPr>
                                <w:rPr>
                                  <w:rFonts w:ascii="Franklin Gothic Book" w:hAnsi="Franklin Gothic Book"/>
                                </w:rPr>
                              </w:pPr>
                            </w:p>
                            <w:p w14:paraId="107CE3E5" w14:textId="77777777" w:rsidR="009B08DD" w:rsidRDefault="009B08DD"/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xt Box 56"/>
                        <wps:cNvSpPr txBox="1"/>
                        <wps:spPr>
                          <a:xfrm>
                            <a:off x="91440" y="218440"/>
                            <a:ext cx="6054090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20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Text Box 57"/>
                        <wps:cNvSpPr txBox="1"/>
                        <wps:spPr>
                          <a:xfrm>
                            <a:off x="91440" y="391160"/>
                            <a:ext cx="6054090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20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Text Box 58"/>
                        <wps:cNvSpPr txBox="1"/>
                        <wps:spPr>
                          <a:xfrm>
                            <a:off x="91440" y="736600"/>
                            <a:ext cx="6054090" cy="17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20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Text Box 59"/>
                        <wps:cNvSpPr txBox="1"/>
                        <wps:spPr>
                          <a:xfrm>
                            <a:off x="91440" y="909955"/>
                            <a:ext cx="6054090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20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Text Box 60"/>
                        <wps:cNvSpPr txBox="1"/>
                        <wps:spPr>
                          <a:xfrm>
                            <a:off x="91440" y="1082675"/>
                            <a:ext cx="6054090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20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Text Box 61"/>
                        <wps:cNvSpPr txBox="1"/>
                        <wps:spPr>
                          <a:xfrm>
                            <a:off x="3084830" y="1428115"/>
                            <a:ext cx="3060700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20" seq="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Text Box 62"/>
                        <wps:cNvSpPr txBox="1"/>
                        <wps:spPr>
                          <a:xfrm>
                            <a:off x="3084830" y="1600835"/>
                            <a:ext cx="306070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20" seq="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EE4EB2" id="Group 63" o:spid="_x0000_s1093" style="position:absolute;margin-left:54pt;margin-top:50.75pt;width:491.15pt;height:150.45pt;z-index:251679744;mso-position-horizontal-relative:page;mso-position-vertical-relative:page" coordsize="62375,19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">
                <v:shape id="Text Box 12" o:spid="_x0000_s1094" type="#_x0000_t202" style="position:absolute;width:62375;height:19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/>
                <v:shape id="Text Box 55" o:spid="_x0000_s1095" type="#_x0000_t202" style="position:absolute;left:914;top:457;width:60541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style="mso-next-textbox:#Text Box 56" inset="0,0,0,0">
                    <w:txbxContent>
                      <w:p w14:paraId="5726E411" w14:textId="77777777" w:rsidR="009B08DD" w:rsidRDefault="009B08DD" w:rsidP="00774617">
                        <w:pPr>
                          <w:rPr>
                            <w:rFonts w:ascii="Franklin Gothic Book" w:hAnsi="Franklin Gothic Book"/>
                          </w:rPr>
                        </w:pPr>
                        <w:r>
                          <w:rPr>
                            <w:rFonts w:ascii="Franklin Gothic Book" w:hAnsi="Franklin Gothic Book"/>
                          </w:rPr>
                          <w:t>c) Which instrument is the largest in the brass family? __________________________</w:t>
                        </w:r>
                      </w:p>
                      <w:p w14:paraId="0A084A0E" w14:textId="77777777" w:rsidR="009B08DD" w:rsidRDefault="009B08DD" w:rsidP="00774617">
                        <w:pPr>
                          <w:rPr>
                            <w:rFonts w:ascii="Franklin Gothic Book" w:hAnsi="Franklin Gothic Book"/>
                          </w:rPr>
                        </w:pPr>
                      </w:p>
                      <w:p w14:paraId="7B0DA172" w14:textId="6EAC68A6" w:rsidR="009B08DD" w:rsidRDefault="00117E31" w:rsidP="00774617">
                        <w:pPr>
                          <w:rPr>
                            <w:rFonts w:ascii="Franklin Gothic Book" w:hAnsi="Franklin Gothic Book"/>
                          </w:rPr>
                        </w:pPr>
                        <w:r>
                          <w:rPr>
                            <w:rFonts w:ascii="Franklin Gothic Book" w:hAnsi="Franklin Gothic Book"/>
                          </w:rPr>
                          <w:t>d) If you w</w:t>
                        </w:r>
                        <w:r w:rsidR="009B08DD">
                          <w:rPr>
                            <w:rFonts w:ascii="Franklin Gothic Book" w:hAnsi="Franklin Gothic Book"/>
                          </w:rPr>
                          <w:t xml:space="preserve">ere to extend the slide on a trombone, what would happen to the pitch of the note, would it go up or down? ________________ why is </w:t>
                        </w:r>
                        <w:proofErr w:type="gramStart"/>
                        <w:r w:rsidR="009B08DD">
                          <w:rPr>
                            <w:rFonts w:ascii="Franklin Gothic Book" w:hAnsi="Franklin Gothic Book"/>
                          </w:rPr>
                          <w:t>this?_</w:t>
                        </w:r>
                        <w:proofErr w:type="gramEnd"/>
                        <w:r w:rsidR="009B08DD">
                          <w:rPr>
                            <w:rFonts w:ascii="Franklin Gothic Book" w:hAnsi="Franklin Gothic Book"/>
                          </w:rPr>
                          <w:t>______________________________</w:t>
                        </w:r>
                      </w:p>
                      <w:p w14:paraId="54F7929E" w14:textId="77777777" w:rsidR="009B08DD" w:rsidRDefault="009B08DD" w:rsidP="00774617">
                        <w:pPr>
                          <w:rPr>
                            <w:rFonts w:ascii="Franklin Gothic Book" w:hAnsi="Franklin Gothic Book"/>
                          </w:rPr>
                        </w:pPr>
                        <w:r>
                          <w:rPr>
                            <w:rFonts w:ascii="Franklin Gothic Book" w:hAnsi="Franklin Gothic Book"/>
                          </w:rPr>
                          <w:t>_____________________________________________________________________________</w:t>
                        </w:r>
                      </w:p>
                      <w:p w14:paraId="38C08925" w14:textId="77777777" w:rsidR="009B08DD" w:rsidRDefault="009B08DD" w:rsidP="00774617">
                        <w:pPr>
                          <w:rPr>
                            <w:rFonts w:ascii="Franklin Gothic Book" w:hAnsi="Franklin Gothic Book"/>
                          </w:rPr>
                        </w:pPr>
                      </w:p>
                      <w:p w14:paraId="4D5A30CC" w14:textId="094334EE" w:rsidR="009B08DD" w:rsidRDefault="009B08DD" w:rsidP="00774617">
                        <w:pPr>
                          <w:rPr>
                            <w:rFonts w:ascii="Franklin Gothic Book" w:hAnsi="Franklin Gothic Book"/>
                          </w:rPr>
                        </w:pPr>
                        <w:r>
                          <w:rPr>
                            <w:rFonts w:ascii="Franklin Gothic Book" w:hAnsi="Franklin Gothic Book"/>
                          </w:rPr>
                          <w:t>e) Which brass instrument requires you to change the pitch of the notes with your left hand not your right? _________________________</w:t>
                        </w:r>
                      </w:p>
                      <w:p w14:paraId="180EF294" w14:textId="77777777" w:rsidR="009B08DD" w:rsidRDefault="009B08DD" w:rsidP="00774617">
                        <w:pPr>
                          <w:rPr>
                            <w:rFonts w:ascii="Franklin Gothic Book" w:hAnsi="Franklin Gothic Book"/>
                          </w:rPr>
                        </w:pPr>
                      </w:p>
                      <w:p w14:paraId="107CE3E5" w14:textId="77777777" w:rsidR="009B08DD" w:rsidRDefault="009B08DD"/>
                    </w:txbxContent>
                  </v:textbox>
                </v:shape>
                <v:shape id="Text Box 56" o:spid="_x0000_s1096" type="#_x0000_t202" style="position:absolute;left:914;top:2184;width:60541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style="mso-next-textbox:#Text Box 57" inset="0,0,0,0">
                    <w:txbxContent/>
                  </v:textbox>
                </v:shape>
                <v:shape id="Text Box 57" o:spid="_x0000_s1097" type="#_x0000_t202" style="position:absolute;left:914;top:3911;width:60541;height:3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style="mso-next-textbox:#Text Box 58" inset="0,0,0,0">
                    <w:txbxContent/>
                  </v:textbox>
                </v:shape>
                <v:shape id="Text Box 58" o:spid="_x0000_s1098" type="#_x0000_t202" style="position:absolute;left:914;top:7366;width:60541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style="mso-next-textbox:#Text Box 59" inset="0,0,0,0">
                    <w:txbxContent/>
                  </v:textbox>
                </v:shape>
                <v:shape id="Text Box 59" o:spid="_x0000_s1099" type="#_x0000_t202" style="position:absolute;left:914;top:9099;width:60541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style="mso-next-textbox:#Text Box 60" inset="0,0,0,0">
                    <w:txbxContent/>
                  </v:textbox>
                </v:shape>
                <v:shape id="Text Box 60" o:spid="_x0000_s1100" type="#_x0000_t202" style="position:absolute;left:914;top:10826;width:60541;height:3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style="mso-next-textbox:#Text Box 61" inset="0,0,0,0">
                    <w:txbxContent/>
                  </v:textbox>
                </v:shape>
                <v:shape id="Text Box 61" o:spid="_x0000_s1101" type="#_x0000_t202" style="position:absolute;left:30848;top:14281;width:30607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style="mso-next-textbox:#Text Box 62" inset="0,0,0,0">
                    <w:txbxContent/>
                  </v:textbox>
                </v:shape>
                <v:shape id="Text Box 62" o:spid="_x0000_s1102" type="#_x0000_t202" style="position:absolute;left:30848;top:16008;width:30607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B54640">
        <w:br w:type="page"/>
      </w:r>
      <w:r w:rsidR="0049317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AA65916" wp14:editId="74068529">
                <wp:simplePos x="0" y="0"/>
                <wp:positionH relativeFrom="page">
                  <wp:posOffset>1948180</wp:posOffset>
                </wp:positionH>
                <wp:positionV relativeFrom="page">
                  <wp:posOffset>8847455</wp:posOffset>
                </wp:positionV>
                <wp:extent cx="1114425" cy="346710"/>
                <wp:effectExtent l="0" t="0" r="0" b="8890"/>
                <wp:wrapThrough wrapText="bothSides">
                  <wp:wrapPolygon edited="0">
                    <wp:start x="492" y="0"/>
                    <wp:lineTo x="492" y="20571"/>
                    <wp:lineTo x="20677" y="20571"/>
                    <wp:lineTo x="20677" y="0"/>
                    <wp:lineTo x="492" y="0"/>
                  </wp:wrapPolygon>
                </wp:wrapThrough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2B7762" w14:textId="77777777" w:rsidR="009B08DD" w:rsidRPr="002E6949" w:rsidRDefault="009B08DD" w:rsidP="00493174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2</w:t>
                            </w:r>
                            <w:r w:rsidRPr="002E6949">
                              <w:rPr>
                                <w:rFonts w:asciiTheme="majorHAnsi" w:hAnsiTheme="majorHAnsi"/>
                              </w:rPr>
                              <w:t>.____________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65916" id="Text Box 47" o:spid="_x0000_s1103" type="#_x0000_t202" style="position:absolute;margin-left:153.4pt;margin-top:696.65pt;width:87.75pt;height:27.3pt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" filled="f" stroked="f">
                <v:textbox>
                  <w:txbxContent>
                    <w:p w14:paraId="062B7762" w14:textId="77777777" w:rsidR="009B08DD" w:rsidRPr="002E6949" w:rsidRDefault="009B08DD" w:rsidP="00493174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2</w:t>
                      </w:r>
                      <w:r w:rsidRPr="002E6949">
                        <w:rPr>
                          <w:rFonts w:asciiTheme="majorHAnsi" w:hAnsiTheme="majorHAnsi"/>
                        </w:rPr>
                        <w:t>.____________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93174">
        <w:rPr>
          <w:noProof/>
          <w:lang w:val="en-GB" w:eastAsia="en-GB"/>
        </w:rPr>
        <w:drawing>
          <wp:anchor distT="0" distB="0" distL="114300" distR="114300" simplePos="0" relativeHeight="251721728" behindDoc="0" locked="0" layoutInCell="1" allowOverlap="1" wp14:anchorId="4F0BC7AA" wp14:editId="392F6491">
            <wp:simplePos x="0" y="0"/>
            <wp:positionH relativeFrom="page">
              <wp:posOffset>2176145</wp:posOffset>
            </wp:positionH>
            <wp:positionV relativeFrom="page">
              <wp:posOffset>8013700</wp:posOffset>
            </wp:positionV>
            <wp:extent cx="651510" cy="476250"/>
            <wp:effectExtent l="0" t="0" r="8890" b="6350"/>
            <wp:wrapThrough wrapText="bothSides">
              <wp:wrapPolygon edited="0">
                <wp:start x="0" y="0"/>
                <wp:lineTo x="0" y="20736"/>
                <wp:lineTo x="21053" y="20736"/>
                <wp:lineTo x="21053" y="0"/>
                <wp:lineTo x="0" y="0"/>
              </wp:wrapPolygon>
            </wp:wrapThrough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wbell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317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1C5F9B0" wp14:editId="6A31D8A1">
                <wp:simplePos x="0" y="0"/>
                <wp:positionH relativeFrom="page">
                  <wp:posOffset>3119755</wp:posOffset>
                </wp:positionH>
                <wp:positionV relativeFrom="page">
                  <wp:posOffset>8900795</wp:posOffset>
                </wp:positionV>
                <wp:extent cx="1209675" cy="914400"/>
                <wp:effectExtent l="0" t="0" r="0" b="0"/>
                <wp:wrapThrough wrapText="bothSides">
                  <wp:wrapPolygon edited="0">
                    <wp:start x="454" y="0"/>
                    <wp:lineTo x="454" y="21000"/>
                    <wp:lineTo x="20409" y="21000"/>
                    <wp:lineTo x="20409" y="0"/>
                    <wp:lineTo x="454" y="0"/>
                  </wp:wrapPolygon>
                </wp:wrapThrough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B97E0D" w14:textId="77777777" w:rsidR="009B08DD" w:rsidRPr="002E6949" w:rsidRDefault="009B08DD" w:rsidP="00493174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3</w:t>
                            </w:r>
                            <w:r w:rsidRPr="002E6949">
                              <w:rPr>
                                <w:rFonts w:asciiTheme="majorHAnsi" w:hAnsiTheme="majorHAnsi"/>
                              </w:rPr>
                              <w:t>.____________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C5F9B0" id="Text Box 45" o:spid="_x0000_s1104" type="#_x0000_t202" style="position:absolute;margin-left:245.65pt;margin-top:700.85pt;width:95.25pt;height:1in;z-index:25172992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" filled="f" stroked="f">
                <v:textbox>
                  <w:txbxContent>
                    <w:p w14:paraId="19B97E0D" w14:textId="77777777" w:rsidR="009B08DD" w:rsidRPr="002E6949" w:rsidRDefault="009B08DD" w:rsidP="00493174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3</w:t>
                      </w:r>
                      <w:r w:rsidRPr="002E6949">
                        <w:rPr>
                          <w:rFonts w:asciiTheme="majorHAnsi" w:hAnsiTheme="majorHAnsi"/>
                        </w:rPr>
                        <w:t>.____________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93174">
        <w:rPr>
          <w:noProof/>
          <w:lang w:val="en-GB" w:eastAsia="en-GB"/>
        </w:rPr>
        <w:drawing>
          <wp:anchor distT="0" distB="0" distL="114300" distR="114300" simplePos="0" relativeHeight="251724800" behindDoc="0" locked="0" layoutInCell="1" allowOverlap="1" wp14:anchorId="7EEC5C8C" wp14:editId="15507D0C">
            <wp:simplePos x="0" y="0"/>
            <wp:positionH relativeFrom="page">
              <wp:posOffset>3267710</wp:posOffset>
            </wp:positionH>
            <wp:positionV relativeFrom="page">
              <wp:posOffset>7790180</wp:posOffset>
            </wp:positionV>
            <wp:extent cx="883920" cy="883920"/>
            <wp:effectExtent l="0" t="0" r="5080" b="5080"/>
            <wp:wrapThrough wrapText="bothSides">
              <wp:wrapPolygon edited="0">
                <wp:start x="0" y="0"/>
                <wp:lineTo x="0" y="21103"/>
                <wp:lineTo x="21103" y="21103"/>
                <wp:lineTo x="21103" y="0"/>
                <wp:lineTo x="0" y="0"/>
              </wp:wrapPolygon>
            </wp:wrapThrough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iro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920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317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DF2F06F" wp14:editId="4BD9DFB2">
                <wp:simplePos x="0" y="0"/>
                <wp:positionH relativeFrom="page">
                  <wp:posOffset>4747895</wp:posOffset>
                </wp:positionH>
                <wp:positionV relativeFrom="page">
                  <wp:posOffset>8811895</wp:posOffset>
                </wp:positionV>
                <wp:extent cx="1209675" cy="492760"/>
                <wp:effectExtent l="0" t="0" r="0" b="0"/>
                <wp:wrapThrough wrapText="bothSides">
                  <wp:wrapPolygon edited="0">
                    <wp:start x="454" y="0"/>
                    <wp:lineTo x="454" y="20041"/>
                    <wp:lineTo x="20863" y="20041"/>
                    <wp:lineTo x="20409" y="0"/>
                    <wp:lineTo x="454" y="0"/>
                  </wp:wrapPolygon>
                </wp:wrapThrough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49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F98396" w14:textId="77777777" w:rsidR="009B08DD" w:rsidRPr="002E6949" w:rsidRDefault="009B08DD" w:rsidP="00493174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4</w:t>
                            </w:r>
                            <w:r w:rsidRPr="002E6949">
                              <w:rPr>
                                <w:rFonts w:asciiTheme="majorHAnsi" w:hAnsiTheme="majorHAnsi"/>
                              </w:rPr>
                              <w:t>.____________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2F06F" id="Text Box 46" o:spid="_x0000_s1105" type="#_x0000_t202" style="position:absolute;margin-left:373.85pt;margin-top:693.85pt;width:95.25pt;height:38.8pt;z-index:251730944;visibility:visible;mso-wrap-style:non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" filled="f" stroked="f">
                <v:textbox>
                  <w:txbxContent>
                    <w:p w14:paraId="43F98396" w14:textId="77777777" w:rsidR="009B08DD" w:rsidRPr="002E6949" w:rsidRDefault="009B08DD" w:rsidP="00493174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4</w:t>
                      </w:r>
                      <w:r w:rsidRPr="002E6949">
                        <w:rPr>
                          <w:rFonts w:asciiTheme="majorHAnsi" w:hAnsiTheme="majorHAnsi"/>
                        </w:rPr>
                        <w:t>.____________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93174">
        <w:rPr>
          <w:noProof/>
          <w:lang w:val="en-GB" w:eastAsia="en-GB"/>
        </w:rPr>
        <w:drawing>
          <wp:anchor distT="0" distB="0" distL="114300" distR="114300" simplePos="0" relativeHeight="251723776" behindDoc="0" locked="0" layoutInCell="1" allowOverlap="1" wp14:anchorId="7575A989" wp14:editId="00677B32">
            <wp:simplePos x="0" y="0"/>
            <wp:positionH relativeFrom="page">
              <wp:posOffset>4862195</wp:posOffset>
            </wp:positionH>
            <wp:positionV relativeFrom="page">
              <wp:posOffset>7901940</wp:posOffset>
            </wp:positionV>
            <wp:extent cx="977900" cy="696595"/>
            <wp:effectExtent l="0" t="0" r="12700" b="0"/>
            <wp:wrapThrough wrapText="bothSides">
              <wp:wrapPolygon edited="0">
                <wp:start x="0" y="0"/>
                <wp:lineTo x="0" y="20478"/>
                <wp:lineTo x="21319" y="20478"/>
                <wp:lineTo x="21319" y="0"/>
                <wp:lineTo x="0" y="0"/>
              </wp:wrapPolygon>
            </wp:wrapThrough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basa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696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317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FC1907F" wp14:editId="1CEDE43D">
                <wp:simplePos x="0" y="0"/>
                <wp:positionH relativeFrom="page">
                  <wp:posOffset>6036945</wp:posOffset>
                </wp:positionH>
                <wp:positionV relativeFrom="page">
                  <wp:posOffset>9097010</wp:posOffset>
                </wp:positionV>
                <wp:extent cx="833755" cy="495300"/>
                <wp:effectExtent l="0" t="0" r="0" b="12700"/>
                <wp:wrapThrough wrapText="bothSides">
                  <wp:wrapPolygon edited="0">
                    <wp:start x="658" y="0"/>
                    <wp:lineTo x="658" y="21046"/>
                    <wp:lineTo x="20399" y="21046"/>
                    <wp:lineTo x="20399" y="0"/>
                    <wp:lineTo x="658" y="0"/>
                  </wp:wrapPolygon>
                </wp:wrapThrough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375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906CDA" w14:textId="77777777" w:rsidR="009B08DD" w:rsidRPr="00174550" w:rsidRDefault="009B08DD" w:rsidP="0049317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___/10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1907F" id="Text Box 48" o:spid="_x0000_s1106" type="#_x0000_t202" style="position:absolute;margin-left:475.35pt;margin-top:716.3pt;width:65.65pt;height:39pt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" filled="f" stroked="f">
                <v:textbox>
                  <w:txbxContent>
                    <w:p w14:paraId="3D906CDA" w14:textId="77777777" w:rsidR="009B08DD" w:rsidRPr="00174550" w:rsidRDefault="009B08DD" w:rsidP="00493174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___/10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9317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63803D8" wp14:editId="5DF8724C">
                <wp:simplePos x="0" y="0"/>
                <wp:positionH relativeFrom="page">
                  <wp:posOffset>635635</wp:posOffset>
                </wp:positionH>
                <wp:positionV relativeFrom="page">
                  <wp:posOffset>8847455</wp:posOffset>
                </wp:positionV>
                <wp:extent cx="1209675" cy="806450"/>
                <wp:effectExtent l="0" t="0" r="0" b="6350"/>
                <wp:wrapThrough wrapText="bothSides">
                  <wp:wrapPolygon edited="0">
                    <wp:start x="454" y="0"/>
                    <wp:lineTo x="454" y="21090"/>
                    <wp:lineTo x="20863" y="21090"/>
                    <wp:lineTo x="20409" y="0"/>
                    <wp:lineTo x="454" y="0"/>
                  </wp:wrapPolygon>
                </wp:wrapThrough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806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3AA593" w14:textId="77777777" w:rsidR="009B08DD" w:rsidRPr="002E6949" w:rsidRDefault="009B08DD" w:rsidP="00493174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2E6949">
                              <w:rPr>
                                <w:rFonts w:asciiTheme="majorHAnsi" w:hAnsiTheme="majorHAnsi"/>
                              </w:rPr>
                              <w:t>1.____________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803D8" id="Text Box 44" o:spid="_x0000_s1107" type="#_x0000_t202" style="position:absolute;margin-left:50.05pt;margin-top:696.65pt;width:95.25pt;height:63.5pt;z-index:251728896;visibility:visible;mso-wrap-style:non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" filled="f" stroked="f">
                <v:textbox>
                  <w:txbxContent>
                    <w:p w14:paraId="603AA593" w14:textId="77777777" w:rsidR="009B08DD" w:rsidRPr="002E6949" w:rsidRDefault="009B08DD" w:rsidP="00493174">
                      <w:pPr>
                        <w:rPr>
                          <w:rFonts w:asciiTheme="majorHAnsi" w:hAnsiTheme="majorHAnsi"/>
                        </w:rPr>
                      </w:pPr>
                      <w:r w:rsidRPr="002E6949">
                        <w:rPr>
                          <w:rFonts w:asciiTheme="majorHAnsi" w:hAnsiTheme="majorHAnsi"/>
                        </w:rPr>
                        <w:t>1.____________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9317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F45BF21" wp14:editId="51C20F95">
                <wp:simplePos x="0" y="0"/>
                <wp:positionH relativeFrom="page">
                  <wp:posOffset>706120</wp:posOffset>
                </wp:positionH>
                <wp:positionV relativeFrom="page">
                  <wp:posOffset>9187180</wp:posOffset>
                </wp:positionV>
                <wp:extent cx="1172210" cy="791845"/>
                <wp:effectExtent l="0" t="0" r="0" b="0"/>
                <wp:wrapThrough wrapText="bothSides">
                  <wp:wrapPolygon edited="0">
                    <wp:start x="468" y="0"/>
                    <wp:lineTo x="468" y="20786"/>
                    <wp:lineTo x="20594" y="20786"/>
                    <wp:lineTo x="20594" y="0"/>
                    <wp:lineTo x="468" y="0"/>
                  </wp:wrapPolygon>
                </wp:wrapThrough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2210" cy="791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B11C34" w14:textId="77777777" w:rsidR="009B08DD" w:rsidRPr="006C32F2" w:rsidRDefault="009B08DD" w:rsidP="00493174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5BF21" id="Text Box 42" o:spid="_x0000_s1108" type="#_x0000_t202" style="position:absolute;margin-left:55.6pt;margin-top:723.4pt;width:92.3pt;height:62.35pt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" filled="f" stroked="f">
                <v:textbox>
                  <w:txbxContent>
                    <w:p w14:paraId="1DB11C34" w14:textId="77777777" w:rsidR="009B08DD" w:rsidRPr="006C32F2" w:rsidRDefault="009B08DD" w:rsidP="00493174">
                      <w:pPr>
                        <w:rPr>
                          <w:rFonts w:asciiTheme="majorHAnsi" w:hAnsiTheme="majorHAnsi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93174">
        <w:rPr>
          <w:noProof/>
          <w:lang w:val="en-GB" w:eastAsia="en-GB"/>
        </w:rPr>
        <w:drawing>
          <wp:anchor distT="0" distB="0" distL="114300" distR="114300" simplePos="0" relativeHeight="251720704" behindDoc="0" locked="0" layoutInCell="1" allowOverlap="1" wp14:anchorId="1CDCA29E" wp14:editId="575758EB">
            <wp:simplePos x="0" y="0"/>
            <wp:positionH relativeFrom="page">
              <wp:posOffset>863600</wp:posOffset>
            </wp:positionH>
            <wp:positionV relativeFrom="page">
              <wp:posOffset>7901940</wp:posOffset>
            </wp:positionV>
            <wp:extent cx="816610" cy="816610"/>
            <wp:effectExtent l="0" t="0" r="0" b="0"/>
            <wp:wrapThrough wrapText="bothSides">
              <wp:wrapPolygon edited="0">
                <wp:start x="0" y="0"/>
                <wp:lineTo x="0" y="20827"/>
                <wp:lineTo x="20827" y="20827"/>
                <wp:lineTo x="20827" y="0"/>
                <wp:lineTo x="0" y="0"/>
              </wp:wrapPolygon>
            </wp:wrapThrough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ve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610" cy="816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464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CFB2130" wp14:editId="593504E7">
                <wp:simplePos x="0" y="0"/>
                <wp:positionH relativeFrom="page">
                  <wp:posOffset>706120</wp:posOffset>
                </wp:positionH>
                <wp:positionV relativeFrom="page">
                  <wp:posOffset>4415790</wp:posOffset>
                </wp:positionV>
                <wp:extent cx="6164580" cy="3204210"/>
                <wp:effectExtent l="0" t="0" r="0" b="0"/>
                <wp:wrapThrough wrapText="bothSides">
                  <wp:wrapPolygon edited="0">
                    <wp:start x="89" y="0"/>
                    <wp:lineTo x="89" y="21403"/>
                    <wp:lineTo x="21449" y="21403"/>
                    <wp:lineTo x="21449" y="0"/>
                    <wp:lineTo x="89" y="0"/>
                  </wp:wrapPolygon>
                </wp:wrapThrough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4580" cy="3204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5A49CB" w14:textId="77777777" w:rsidR="009B08DD" w:rsidRDefault="009B08DD">
                            <w:pPr>
                              <w:rPr>
                                <w:rFonts w:ascii="Franklin Gothic Book" w:hAnsi="Franklin Gothic Book"/>
                              </w:rPr>
                            </w:pPr>
                            <w:r w:rsidRPr="00B54640">
                              <w:rPr>
                                <w:rFonts w:ascii="Franklin Gothic Book" w:hAnsi="Franklin Gothic Book"/>
                              </w:rPr>
                              <w:t>Section 5.</w:t>
                            </w:r>
                          </w:p>
                          <w:p w14:paraId="3DCDC2B8" w14:textId="77777777" w:rsidR="009B08DD" w:rsidRDefault="009B08DD">
                            <w:pPr>
                              <w:rPr>
                                <w:rFonts w:ascii="Franklin Gothic Book" w:hAnsi="Franklin Gothic Book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</w:rPr>
                              <w:t>a) The percussion family is the largest of the entire orchestra. True/false? ________</w:t>
                            </w:r>
                          </w:p>
                          <w:p w14:paraId="19B3DBBF" w14:textId="77777777" w:rsidR="009B08DD" w:rsidRDefault="009B08DD">
                            <w:pPr>
                              <w:rPr>
                                <w:rFonts w:ascii="Franklin Gothic Book" w:hAnsi="Franklin Gothic Book"/>
                              </w:rPr>
                            </w:pPr>
                          </w:p>
                          <w:p w14:paraId="2401EC21" w14:textId="77777777" w:rsidR="009B08DD" w:rsidRDefault="009B08DD">
                            <w:pPr>
                              <w:rPr>
                                <w:rFonts w:ascii="Franklin Gothic Book" w:hAnsi="Franklin Gothic Book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</w:rPr>
                              <w:t>b) Name two ways that a percussion instrument is played to create its sound</w:t>
                            </w:r>
                          </w:p>
                          <w:p w14:paraId="78CC7B3C" w14:textId="77777777" w:rsidR="009B08DD" w:rsidRDefault="009B08DD">
                            <w:pPr>
                              <w:rPr>
                                <w:rFonts w:ascii="Franklin Gothic Book" w:hAnsi="Franklin Gothic Book"/>
                              </w:rPr>
                            </w:pPr>
                          </w:p>
                          <w:p w14:paraId="57A0B76A" w14:textId="77777777" w:rsidR="009B08DD" w:rsidRDefault="009B08DD">
                            <w:pPr>
                              <w:rPr>
                                <w:rFonts w:ascii="Franklin Gothic Book" w:hAnsi="Franklin Gothic Book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</w:rPr>
                              <w:t xml:space="preserve">1. __________________                            2. _________________ </w:t>
                            </w:r>
                          </w:p>
                          <w:p w14:paraId="4BA938D8" w14:textId="77777777" w:rsidR="009B08DD" w:rsidRDefault="009B08DD">
                            <w:pPr>
                              <w:rPr>
                                <w:rFonts w:ascii="Franklin Gothic Book" w:hAnsi="Franklin Gothic Book"/>
                              </w:rPr>
                            </w:pPr>
                          </w:p>
                          <w:p w14:paraId="35F6A06B" w14:textId="77777777" w:rsidR="009B08DD" w:rsidRDefault="009B08DD">
                            <w:pPr>
                              <w:rPr>
                                <w:rFonts w:ascii="Franklin Gothic Book" w:hAnsi="Franklin Gothic Book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</w:rPr>
                              <w:t>c) I am a tuned percussion instrument that is played by using different types of mallets. I am made mostly from wood but I have metal resonators. What instrument am I? _____________</w:t>
                            </w:r>
                          </w:p>
                          <w:p w14:paraId="5174FC91" w14:textId="77777777" w:rsidR="009B08DD" w:rsidRDefault="009B08DD">
                            <w:pPr>
                              <w:rPr>
                                <w:rFonts w:ascii="Franklin Gothic Book" w:hAnsi="Franklin Gothic Book"/>
                              </w:rPr>
                            </w:pPr>
                          </w:p>
                          <w:p w14:paraId="100A1C66" w14:textId="77777777" w:rsidR="009B08DD" w:rsidRDefault="009B08DD">
                            <w:pPr>
                              <w:rPr>
                                <w:rFonts w:ascii="Franklin Gothic Book" w:hAnsi="Franklin Gothic Book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</w:rPr>
                              <w:t>d) What is the most commonly used un-tuned percussion instrument in almost all music made in the last 100 years? ____________________________</w:t>
                            </w:r>
                          </w:p>
                          <w:p w14:paraId="6EF020BC" w14:textId="77777777" w:rsidR="009B08DD" w:rsidRDefault="009B08DD">
                            <w:pPr>
                              <w:rPr>
                                <w:rFonts w:ascii="Franklin Gothic Book" w:hAnsi="Franklin Gothic Book"/>
                                <w:i/>
                              </w:rPr>
                            </w:pPr>
                            <w:r w:rsidRPr="000B02C9">
                              <w:rPr>
                                <w:rFonts w:ascii="Franklin Gothic Book" w:hAnsi="Franklin Gothic Book"/>
                                <w:i/>
                              </w:rPr>
                              <w:t>(Clue: I have a metal rattle on my bottom skin</w:t>
                            </w:r>
                            <w:r>
                              <w:rPr>
                                <w:rFonts w:ascii="Franklin Gothic Book" w:hAnsi="Franklin Gothic Book"/>
                                <w:i/>
                              </w:rPr>
                              <w:t xml:space="preserve"> that can be turned on and off</w:t>
                            </w:r>
                            <w:r w:rsidRPr="000B02C9">
                              <w:rPr>
                                <w:rFonts w:ascii="Franklin Gothic Book" w:hAnsi="Franklin Gothic Book"/>
                                <w:i/>
                              </w:rPr>
                              <w:t>.)</w:t>
                            </w:r>
                          </w:p>
                          <w:p w14:paraId="0D24C888" w14:textId="77777777" w:rsidR="009B08DD" w:rsidRDefault="009B08DD">
                            <w:pPr>
                              <w:rPr>
                                <w:rFonts w:ascii="Franklin Gothic Book" w:hAnsi="Franklin Gothic Book"/>
                              </w:rPr>
                            </w:pPr>
                          </w:p>
                          <w:p w14:paraId="572DC32D" w14:textId="71514F62" w:rsidR="009B08DD" w:rsidRPr="000B02C9" w:rsidRDefault="009B08DD">
                            <w:pPr>
                              <w:rPr>
                                <w:rFonts w:ascii="Franklin Gothic Book" w:hAnsi="Franklin Gothic Book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</w:rPr>
                              <w:t>e) I am a large, tuned percussion instrument that usually comes in groups of 4 and I am used to support the rhythm as well as the melody and harmony in orchestras? _________________</w:t>
                            </w:r>
                          </w:p>
                          <w:p w14:paraId="11A570EA" w14:textId="77777777" w:rsidR="009B08DD" w:rsidRDefault="009B08DD">
                            <w:pPr>
                              <w:rPr>
                                <w:rFonts w:ascii="Franklin Gothic Book" w:hAnsi="Franklin Gothic Book"/>
                              </w:rPr>
                            </w:pPr>
                          </w:p>
                          <w:p w14:paraId="12E97323" w14:textId="77777777" w:rsidR="009B08DD" w:rsidRPr="00B54640" w:rsidRDefault="009B08DD">
                            <w:pPr>
                              <w:rPr>
                                <w:rFonts w:ascii="Franklin Gothic Book" w:hAnsi="Franklin Gothic Book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</w:rPr>
                              <w:t>Please write the correct names underneath each un-tuned percussion instrument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B2130" id="Text Box 36" o:spid="_x0000_s1109" type="#_x0000_t202" style="position:absolute;margin-left:55.6pt;margin-top:347.7pt;width:485.4pt;height:252.3pt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" filled="f" stroked="f">
                <v:textbox>
                  <w:txbxContent>
                    <w:p w14:paraId="575A49CB" w14:textId="77777777" w:rsidR="009B08DD" w:rsidRDefault="009B08DD">
                      <w:pPr>
                        <w:rPr>
                          <w:rFonts w:ascii="Franklin Gothic Book" w:hAnsi="Franklin Gothic Book"/>
                        </w:rPr>
                      </w:pPr>
                      <w:r w:rsidRPr="00B54640">
                        <w:rPr>
                          <w:rFonts w:ascii="Franklin Gothic Book" w:hAnsi="Franklin Gothic Book"/>
                        </w:rPr>
                        <w:t>Section 5.</w:t>
                      </w:r>
                    </w:p>
                    <w:p w14:paraId="3DCDC2B8" w14:textId="77777777" w:rsidR="009B08DD" w:rsidRDefault="009B08DD">
                      <w:pPr>
                        <w:rPr>
                          <w:rFonts w:ascii="Franklin Gothic Book" w:hAnsi="Franklin Gothic Book"/>
                        </w:rPr>
                      </w:pPr>
                      <w:r>
                        <w:rPr>
                          <w:rFonts w:ascii="Franklin Gothic Book" w:hAnsi="Franklin Gothic Book"/>
                        </w:rPr>
                        <w:t>a) The percussion family is the largest of the entire orchestra. True/false? ________</w:t>
                      </w:r>
                    </w:p>
                    <w:p w14:paraId="19B3DBBF" w14:textId="77777777" w:rsidR="009B08DD" w:rsidRDefault="009B08DD">
                      <w:pPr>
                        <w:rPr>
                          <w:rFonts w:ascii="Franklin Gothic Book" w:hAnsi="Franklin Gothic Book"/>
                        </w:rPr>
                      </w:pPr>
                    </w:p>
                    <w:p w14:paraId="2401EC21" w14:textId="77777777" w:rsidR="009B08DD" w:rsidRDefault="009B08DD">
                      <w:pPr>
                        <w:rPr>
                          <w:rFonts w:ascii="Franklin Gothic Book" w:hAnsi="Franklin Gothic Book"/>
                        </w:rPr>
                      </w:pPr>
                      <w:r>
                        <w:rPr>
                          <w:rFonts w:ascii="Franklin Gothic Book" w:hAnsi="Franklin Gothic Book"/>
                        </w:rPr>
                        <w:t>b) Name two ways that a percussion instrument is played to create its sound</w:t>
                      </w:r>
                    </w:p>
                    <w:p w14:paraId="78CC7B3C" w14:textId="77777777" w:rsidR="009B08DD" w:rsidRDefault="009B08DD">
                      <w:pPr>
                        <w:rPr>
                          <w:rFonts w:ascii="Franklin Gothic Book" w:hAnsi="Franklin Gothic Book"/>
                        </w:rPr>
                      </w:pPr>
                    </w:p>
                    <w:p w14:paraId="57A0B76A" w14:textId="77777777" w:rsidR="009B08DD" w:rsidRDefault="009B08DD">
                      <w:pPr>
                        <w:rPr>
                          <w:rFonts w:ascii="Franklin Gothic Book" w:hAnsi="Franklin Gothic Book"/>
                        </w:rPr>
                      </w:pPr>
                      <w:r>
                        <w:rPr>
                          <w:rFonts w:ascii="Franklin Gothic Book" w:hAnsi="Franklin Gothic Book"/>
                        </w:rPr>
                        <w:t xml:space="preserve">1. __________________                            2. _________________ </w:t>
                      </w:r>
                    </w:p>
                    <w:p w14:paraId="4BA938D8" w14:textId="77777777" w:rsidR="009B08DD" w:rsidRDefault="009B08DD">
                      <w:pPr>
                        <w:rPr>
                          <w:rFonts w:ascii="Franklin Gothic Book" w:hAnsi="Franklin Gothic Book"/>
                        </w:rPr>
                      </w:pPr>
                    </w:p>
                    <w:p w14:paraId="35F6A06B" w14:textId="77777777" w:rsidR="009B08DD" w:rsidRDefault="009B08DD">
                      <w:pPr>
                        <w:rPr>
                          <w:rFonts w:ascii="Franklin Gothic Book" w:hAnsi="Franklin Gothic Book"/>
                        </w:rPr>
                      </w:pPr>
                      <w:r>
                        <w:rPr>
                          <w:rFonts w:ascii="Franklin Gothic Book" w:hAnsi="Franklin Gothic Book"/>
                        </w:rPr>
                        <w:t>c) I am a tuned percussion instrument that is played by using different types of mallets. I am made mostly from wood but I have metal resonators. What instrument am I? _____________</w:t>
                      </w:r>
                    </w:p>
                    <w:p w14:paraId="5174FC91" w14:textId="77777777" w:rsidR="009B08DD" w:rsidRDefault="009B08DD">
                      <w:pPr>
                        <w:rPr>
                          <w:rFonts w:ascii="Franklin Gothic Book" w:hAnsi="Franklin Gothic Book"/>
                        </w:rPr>
                      </w:pPr>
                    </w:p>
                    <w:p w14:paraId="100A1C66" w14:textId="77777777" w:rsidR="009B08DD" w:rsidRDefault="009B08DD">
                      <w:pPr>
                        <w:rPr>
                          <w:rFonts w:ascii="Franklin Gothic Book" w:hAnsi="Franklin Gothic Book"/>
                        </w:rPr>
                      </w:pPr>
                      <w:r>
                        <w:rPr>
                          <w:rFonts w:ascii="Franklin Gothic Book" w:hAnsi="Franklin Gothic Book"/>
                        </w:rPr>
                        <w:t>d) What is the most commonly used un-tuned percussion instrument in almost all music made in the last 100 years? ____________________________</w:t>
                      </w:r>
                    </w:p>
                    <w:p w14:paraId="6EF020BC" w14:textId="77777777" w:rsidR="009B08DD" w:rsidRDefault="009B08DD">
                      <w:pPr>
                        <w:rPr>
                          <w:rFonts w:ascii="Franklin Gothic Book" w:hAnsi="Franklin Gothic Book"/>
                          <w:i/>
                        </w:rPr>
                      </w:pPr>
                      <w:r w:rsidRPr="000B02C9">
                        <w:rPr>
                          <w:rFonts w:ascii="Franklin Gothic Book" w:hAnsi="Franklin Gothic Book"/>
                          <w:i/>
                        </w:rPr>
                        <w:t>(Clue: I have a metal rattle on my bottom skin</w:t>
                      </w:r>
                      <w:r>
                        <w:rPr>
                          <w:rFonts w:ascii="Franklin Gothic Book" w:hAnsi="Franklin Gothic Book"/>
                          <w:i/>
                        </w:rPr>
                        <w:t xml:space="preserve"> that can be turned on and off</w:t>
                      </w:r>
                      <w:r w:rsidRPr="000B02C9">
                        <w:rPr>
                          <w:rFonts w:ascii="Franklin Gothic Book" w:hAnsi="Franklin Gothic Book"/>
                          <w:i/>
                        </w:rPr>
                        <w:t>.)</w:t>
                      </w:r>
                    </w:p>
                    <w:p w14:paraId="0D24C888" w14:textId="77777777" w:rsidR="009B08DD" w:rsidRDefault="009B08DD">
                      <w:pPr>
                        <w:rPr>
                          <w:rFonts w:ascii="Franklin Gothic Book" w:hAnsi="Franklin Gothic Book"/>
                        </w:rPr>
                      </w:pPr>
                    </w:p>
                    <w:p w14:paraId="572DC32D" w14:textId="71514F62" w:rsidR="009B08DD" w:rsidRPr="000B02C9" w:rsidRDefault="009B08DD">
                      <w:pPr>
                        <w:rPr>
                          <w:rFonts w:ascii="Franklin Gothic Book" w:hAnsi="Franklin Gothic Book"/>
                        </w:rPr>
                      </w:pPr>
                      <w:r>
                        <w:rPr>
                          <w:rFonts w:ascii="Franklin Gothic Book" w:hAnsi="Franklin Gothic Book"/>
                        </w:rPr>
                        <w:t>e) I am a large, tuned percussion instrument that usually comes in groups of 4 and I am used to support the rhythm as well as the melody and harmony in orchestras? _________________</w:t>
                      </w:r>
                    </w:p>
                    <w:p w14:paraId="11A570EA" w14:textId="77777777" w:rsidR="009B08DD" w:rsidRDefault="009B08DD">
                      <w:pPr>
                        <w:rPr>
                          <w:rFonts w:ascii="Franklin Gothic Book" w:hAnsi="Franklin Gothic Book"/>
                        </w:rPr>
                      </w:pPr>
                    </w:p>
                    <w:p w14:paraId="12E97323" w14:textId="77777777" w:rsidR="009B08DD" w:rsidRPr="00B54640" w:rsidRDefault="009B08DD">
                      <w:pPr>
                        <w:rPr>
                          <w:rFonts w:ascii="Franklin Gothic Book" w:hAnsi="Franklin Gothic Book"/>
                        </w:rPr>
                      </w:pPr>
                      <w:r>
                        <w:rPr>
                          <w:rFonts w:ascii="Franklin Gothic Book" w:hAnsi="Franklin Gothic Book"/>
                        </w:rPr>
                        <w:t>Please write the correct names underneath each un-tuned percussion instrument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5464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20A0348" wp14:editId="311933AA">
                <wp:simplePos x="0" y="0"/>
                <wp:positionH relativeFrom="page">
                  <wp:posOffset>6230620</wp:posOffset>
                </wp:positionH>
                <wp:positionV relativeFrom="page">
                  <wp:posOffset>3768090</wp:posOffset>
                </wp:positionV>
                <wp:extent cx="833755" cy="495300"/>
                <wp:effectExtent l="0" t="0" r="0" b="12700"/>
                <wp:wrapThrough wrapText="bothSides">
                  <wp:wrapPolygon edited="0">
                    <wp:start x="658" y="0"/>
                    <wp:lineTo x="658" y="21046"/>
                    <wp:lineTo x="20399" y="21046"/>
                    <wp:lineTo x="20399" y="0"/>
                    <wp:lineTo x="658" y="0"/>
                  </wp:wrapPolygon>
                </wp:wrapThrough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375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849F3B" w14:textId="0DC94DFA" w:rsidR="009B08DD" w:rsidRPr="00174550" w:rsidRDefault="009B08DD" w:rsidP="00B5464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___/4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A0348" id="Text Box 35" o:spid="_x0000_s1110" type="#_x0000_t202" style="position:absolute;margin-left:490.6pt;margin-top:296.7pt;width:65.65pt;height:39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" filled="f" stroked="f">
                <v:textbox>
                  <w:txbxContent>
                    <w:p w14:paraId="7F849F3B" w14:textId="0DC94DFA" w:rsidR="009B08DD" w:rsidRPr="00174550" w:rsidRDefault="009B08DD" w:rsidP="00B54640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___/4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54640">
        <w:rPr>
          <w:noProof/>
          <w:lang w:val="en-GB" w:eastAsia="en-GB"/>
        </w:rPr>
        <w:drawing>
          <wp:anchor distT="0" distB="0" distL="114300" distR="114300" simplePos="0" relativeHeight="251707392" behindDoc="0" locked="0" layoutInCell="1" allowOverlap="1" wp14:anchorId="14C8C3DE" wp14:editId="750EC60E">
            <wp:simplePos x="0" y="0"/>
            <wp:positionH relativeFrom="page">
              <wp:posOffset>4972050</wp:posOffset>
            </wp:positionH>
            <wp:positionV relativeFrom="page">
              <wp:posOffset>1139190</wp:posOffset>
            </wp:positionV>
            <wp:extent cx="1258570" cy="2308225"/>
            <wp:effectExtent l="0" t="0" r="11430" b="3175"/>
            <wp:wrapThrough wrapText="bothSides">
              <wp:wrapPolygon edited="0">
                <wp:start x="0" y="0"/>
                <wp:lineTo x="0" y="21392"/>
                <wp:lineTo x="21360" y="21392"/>
                <wp:lineTo x="21360" y="0"/>
                <wp:lineTo x="0" y="0"/>
              </wp:wrapPolygon>
            </wp:wrapThrough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itone Sax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570" cy="230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4640">
        <w:rPr>
          <w:noProof/>
          <w:lang w:val="en-GB" w:eastAsia="en-GB"/>
        </w:rPr>
        <w:drawing>
          <wp:anchor distT="0" distB="0" distL="114300" distR="114300" simplePos="0" relativeHeight="251706368" behindDoc="0" locked="0" layoutInCell="1" allowOverlap="1" wp14:anchorId="52D0FFF2" wp14:editId="36F7C04E">
            <wp:simplePos x="0" y="0"/>
            <wp:positionH relativeFrom="page">
              <wp:posOffset>2959735</wp:posOffset>
            </wp:positionH>
            <wp:positionV relativeFrom="page">
              <wp:posOffset>1500505</wp:posOffset>
            </wp:positionV>
            <wp:extent cx="2012315" cy="1887855"/>
            <wp:effectExtent l="0" t="0" r="0" b="0"/>
            <wp:wrapThrough wrapText="bothSides">
              <wp:wrapPolygon edited="0">
                <wp:start x="0" y="0"/>
                <wp:lineTo x="0" y="21215"/>
                <wp:lineTo x="21266" y="21215"/>
                <wp:lineTo x="21266" y="0"/>
                <wp:lineTo x="0" y="0"/>
              </wp:wrapPolygon>
            </wp:wrapThrough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nor Saxophone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2315" cy="188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464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9993E8F" wp14:editId="6701E610">
                <wp:simplePos x="0" y="0"/>
                <wp:positionH relativeFrom="page">
                  <wp:posOffset>1915795</wp:posOffset>
                </wp:positionH>
                <wp:positionV relativeFrom="page">
                  <wp:posOffset>3322955</wp:posOffset>
                </wp:positionV>
                <wp:extent cx="1114425" cy="346710"/>
                <wp:effectExtent l="0" t="0" r="0" b="8890"/>
                <wp:wrapThrough wrapText="bothSides">
                  <wp:wrapPolygon edited="0">
                    <wp:start x="492" y="0"/>
                    <wp:lineTo x="492" y="20571"/>
                    <wp:lineTo x="20677" y="20571"/>
                    <wp:lineTo x="20677" y="0"/>
                    <wp:lineTo x="492" y="0"/>
                  </wp:wrapPolygon>
                </wp:wrapThrough>
                <wp:docPr id="208" name="Text Box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C52C79" w14:textId="77777777" w:rsidR="009B08DD" w:rsidRPr="002E6949" w:rsidRDefault="009B08DD" w:rsidP="00B54640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2</w:t>
                            </w:r>
                            <w:r w:rsidRPr="002E6949">
                              <w:rPr>
                                <w:rFonts w:asciiTheme="majorHAnsi" w:hAnsiTheme="majorHAnsi"/>
                              </w:rPr>
                              <w:t>.____________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93E8F" id="Text Box 208" o:spid="_x0000_s1111" type="#_x0000_t202" style="position:absolute;margin-left:150.85pt;margin-top:261.65pt;width:87.75pt;height:27.3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" filled="f" stroked="f">
                <v:textbox>
                  <w:txbxContent>
                    <w:p w14:paraId="38C52C79" w14:textId="77777777" w:rsidR="009B08DD" w:rsidRPr="002E6949" w:rsidRDefault="009B08DD" w:rsidP="00B54640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2</w:t>
                      </w:r>
                      <w:r w:rsidRPr="002E6949">
                        <w:rPr>
                          <w:rFonts w:asciiTheme="majorHAnsi" w:hAnsiTheme="majorHAnsi"/>
                        </w:rPr>
                        <w:t>.____________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5464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EE3E627" wp14:editId="1801470E">
                <wp:simplePos x="0" y="0"/>
                <wp:positionH relativeFrom="page">
                  <wp:posOffset>5153025</wp:posOffset>
                </wp:positionH>
                <wp:positionV relativeFrom="page">
                  <wp:posOffset>3501390</wp:posOffset>
                </wp:positionV>
                <wp:extent cx="1209675" cy="492760"/>
                <wp:effectExtent l="0" t="0" r="0" b="0"/>
                <wp:wrapThrough wrapText="bothSides">
                  <wp:wrapPolygon edited="0">
                    <wp:start x="454" y="0"/>
                    <wp:lineTo x="454" y="20041"/>
                    <wp:lineTo x="20863" y="20041"/>
                    <wp:lineTo x="20409" y="0"/>
                    <wp:lineTo x="454" y="0"/>
                  </wp:wrapPolygon>
                </wp:wrapThrough>
                <wp:docPr id="207" name="Text Box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49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03093A" w14:textId="77777777" w:rsidR="009B08DD" w:rsidRPr="002E6949" w:rsidRDefault="009B08DD" w:rsidP="00B54640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4</w:t>
                            </w:r>
                            <w:r w:rsidRPr="002E6949">
                              <w:rPr>
                                <w:rFonts w:asciiTheme="majorHAnsi" w:hAnsiTheme="majorHAnsi"/>
                              </w:rPr>
                              <w:t>.____________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3E627" id="Text Box 207" o:spid="_x0000_s1112" type="#_x0000_t202" style="position:absolute;margin-left:405.75pt;margin-top:275.7pt;width:95.25pt;height:38.8pt;z-index:251712512;visibility:visible;mso-wrap-style:non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" filled="f" stroked="f">
                <v:textbox>
                  <w:txbxContent>
                    <w:p w14:paraId="3503093A" w14:textId="77777777" w:rsidR="009B08DD" w:rsidRPr="002E6949" w:rsidRDefault="009B08DD" w:rsidP="00B54640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4</w:t>
                      </w:r>
                      <w:r w:rsidRPr="002E6949">
                        <w:rPr>
                          <w:rFonts w:asciiTheme="majorHAnsi" w:hAnsiTheme="majorHAnsi"/>
                        </w:rPr>
                        <w:t>.____________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5464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40F923F" wp14:editId="646A2A2A">
                <wp:simplePos x="0" y="0"/>
                <wp:positionH relativeFrom="page">
                  <wp:posOffset>3652520</wp:posOffset>
                </wp:positionH>
                <wp:positionV relativeFrom="page">
                  <wp:posOffset>3501390</wp:posOffset>
                </wp:positionV>
                <wp:extent cx="1209675" cy="914400"/>
                <wp:effectExtent l="0" t="0" r="0" b="0"/>
                <wp:wrapThrough wrapText="bothSides">
                  <wp:wrapPolygon edited="0">
                    <wp:start x="454" y="0"/>
                    <wp:lineTo x="454" y="21000"/>
                    <wp:lineTo x="20409" y="21000"/>
                    <wp:lineTo x="20409" y="0"/>
                    <wp:lineTo x="454" y="0"/>
                  </wp:wrapPolygon>
                </wp:wrapThrough>
                <wp:docPr id="206" name="Text Box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948D4A" w14:textId="77777777" w:rsidR="009B08DD" w:rsidRPr="002E6949" w:rsidRDefault="009B08DD" w:rsidP="00B54640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3</w:t>
                            </w:r>
                            <w:r w:rsidRPr="002E6949">
                              <w:rPr>
                                <w:rFonts w:asciiTheme="majorHAnsi" w:hAnsiTheme="majorHAnsi"/>
                              </w:rPr>
                              <w:t>.____________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0F923F" id="Text Box 206" o:spid="_x0000_s1113" type="#_x0000_t202" style="position:absolute;margin-left:287.6pt;margin-top:275.7pt;width:95.25pt;height:1in;z-index:25171148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" filled="f" stroked="f">
                <v:textbox>
                  <w:txbxContent>
                    <w:p w14:paraId="4B948D4A" w14:textId="77777777" w:rsidR="009B08DD" w:rsidRPr="002E6949" w:rsidRDefault="009B08DD" w:rsidP="00B54640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3</w:t>
                      </w:r>
                      <w:r w:rsidRPr="002E6949">
                        <w:rPr>
                          <w:rFonts w:asciiTheme="majorHAnsi" w:hAnsiTheme="majorHAnsi"/>
                        </w:rPr>
                        <w:t>.____________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5464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7E07EB3" wp14:editId="5A697304">
                <wp:simplePos x="0" y="0"/>
                <wp:positionH relativeFrom="page">
                  <wp:posOffset>635635</wp:posOffset>
                </wp:positionH>
                <wp:positionV relativeFrom="page">
                  <wp:posOffset>3455035</wp:posOffset>
                </wp:positionV>
                <wp:extent cx="1135380" cy="806450"/>
                <wp:effectExtent l="0" t="0" r="0" b="6350"/>
                <wp:wrapThrough wrapText="bothSides">
                  <wp:wrapPolygon edited="0">
                    <wp:start x="454" y="0"/>
                    <wp:lineTo x="454" y="21090"/>
                    <wp:lineTo x="20863" y="21090"/>
                    <wp:lineTo x="20409" y="0"/>
                    <wp:lineTo x="454" y="0"/>
                  </wp:wrapPolygon>
                </wp:wrapThrough>
                <wp:docPr id="205" name="Text Box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5380" cy="806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F4422A" w14:textId="14E17F07" w:rsidR="009B08DD" w:rsidRPr="002E6949" w:rsidRDefault="009B08DD" w:rsidP="00B54640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2E6949">
                              <w:rPr>
                                <w:rFonts w:asciiTheme="majorHAnsi" w:hAnsiTheme="majorHAnsi"/>
                              </w:rPr>
                              <w:t>1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>._Soprano Sax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07EB3" id="Text Box 205" o:spid="_x0000_s1114" type="#_x0000_t202" style="position:absolute;margin-left:50.05pt;margin-top:272.05pt;width:89.4pt;height:63.5pt;z-index:251710464;visibility:visible;mso-wrap-style:non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" filled="f" stroked="f">
                <v:textbox>
                  <w:txbxContent>
                    <w:p w14:paraId="30F4422A" w14:textId="14E17F07" w:rsidR="009B08DD" w:rsidRPr="002E6949" w:rsidRDefault="009B08DD" w:rsidP="00B54640">
                      <w:pPr>
                        <w:rPr>
                          <w:rFonts w:asciiTheme="majorHAnsi" w:hAnsiTheme="majorHAnsi"/>
                        </w:rPr>
                      </w:pPr>
                      <w:r w:rsidRPr="002E6949">
                        <w:rPr>
                          <w:rFonts w:asciiTheme="majorHAnsi" w:hAnsiTheme="majorHAnsi"/>
                        </w:rPr>
                        <w:t>1</w:t>
                      </w:r>
                      <w:r>
                        <w:rPr>
                          <w:rFonts w:asciiTheme="majorHAnsi" w:hAnsiTheme="majorHAnsi"/>
                        </w:rPr>
                        <w:t>._Soprano Sax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5464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A6E4010" wp14:editId="129C76F7">
                <wp:simplePos x="0" y="0"/>
                <wp:positionH relativeFrom="page">
                  <wp:posOffset>706120</wp:posOffset>
                </wp:positionH>
                <wp:positionV relativeFrom="page">
                  <wp:posOffset>3388360</wp:posOffset>
                </wp:positionV>
                <wp:extent cx="1209675" cy="914400"/>
                <wp:effectExtent l="0" t="0" r="0" b="0"/>
                <wp:wrapThrough wrapText="bothSides">
                  <wp:wrapPolygon edited="0">
                    <wp:start x="454" y="0"/>
                    <wp:lineTo x="454" y="21000"/>
                    <wp:lineTo x="20409" y="21000"/>
                    <wp:lineTo x="20409" y="0"/>
                    <wp:lineTo x="454" y="0"/>
                  </wp:wrapPolygon>
                </wp:wrapThrough>
                <wp:docPr id="204" name="Text Box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592FA8" w14:textId="77777777" w:rsidR="009B08DD" w:rsidRPr="002E6949" w:rsidRDefault="009B08DD" w:rsidP="00B54640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2E6949">
                              <w:rPr>
                                <w:rFonts w:asciiTheme="majorHAnsi" w:hAnsiTheme="majorHAnsi"/>
                              </w:rPr>
                              <w:t>1.____________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6E4010" id="Text Box 204" o:spid="_x0000_s1115" type="#_x0000_t202" style="position:absolute;margin-left:55.6pt;margin-top:266.8pt;width:95.25pt;height:1in;z-index:251709440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" filled="f" stroked="f">
                <v:textbox>
                  <w:txbxContent>
                    <w:p w14:paraId="44592FA8" w14:textId="77777777" w:rsidR="009B08DD" w:rsidRPr="002E6949" w:rsidRDefault="009B08DD" w:rsidP="00B54640">
                      <w:pPr>
                        <w:rPr>
                          <w:rFonts w:asciiTheme="majorHAnsi" w:hAnsiTheme="majorHAnsi"/>
                        </w:rPr>
                      </w:pPr>
                      <w:r w:rsidRPr="002E6949">
                        <w:rPr>
                          <w:rFonts w:asciiTheme="majorHAnsi" w:hAnsiTheme="majorHAnsi"/>
                        </w:rPr>
                        <w:t>1.____________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5464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78C8A58" wp14:editId="05A416AF">
                <wp:simplePos x="0" y="0"/>
                <wp:positionH relativeFrom="page">
                  <wp:posOffset>706120</wp:posOffset>
                </wp:positionH>
                <wp:positionV relativeFrom="page">
                  <wp:posOffset>3388360</wp:posOffset>
                </wp:positionV>
                <wp:extent cx="1172210" cy="791845"/>
                <wp:effectExtent l="0" t="0" r="0" b="0"/>
                <wp:wrapThrough wrapText="bothSides">
                  <wp:wrapPolygon edited="0">
                    <wp:start x="468" y="0"/>
                    <wp:lineTo x="468" y="20786"/>
                    <wp:lineTo x="20594" y="20786"/>
                    <wp:lineTo x="20594" y="0"/>
                    <wp:lineTo x="468" y="0"/>
                  </wp:wrapPolygon>
                </wp:wrapThrough>
                <wp:docPr id="133" name="Text Box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2210" cy="791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9EB915" w14:textId="77777777" w:rsidR="009B08DD" w:rsidRPr="006C32F2" w:rsidRDefault="009B08DD" w:rsidP="00B54640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C8A58" id="Text Box 133" o:spid="_x0000_s1116" type="#_x0000_t202" style="position:absolute;margin-left:55.6pt;margin-top:266.8pt;width:92.3pt;height:62.35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" filled="f" stroked="f">
                <v:textbox>
                  <w:txbxContent>
                    <w:p w14:paraId="1D9EB915" w14:textId="77777777" w:rsidR="009B08DD" w:rsidRPr="006C32F2" w:rsidRDefault="009B08DD" w:rsidP="00B54640">
                      <w:pPr>
                        <w:rPr>
                          <w:rFonts w:asciiTheme="majorHAnsi" w:hAnsiTheme="majorHAnsi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54640">
        <w:rPr>
          <w:noProof/>
          <w:lang w:val="en-GB" w:eastAsia="en-GB"/>
        </w:rPr>
        <w:drawing>
          <wp:anchor distT="0" distB="0" distL="114300" distR="114300" simplePos="0" relativeHeight="251705344" behindDoc="0" locked="0" layoutInCell="1" allowOverlap="1" wp14:anchorId="0306DA58" wp14:editId="38F3203C">
            <wp:simplePos x="0" y="0"/>
            <wp:positionH relativeFrom="page">
              <wp:posOffset>1426845</wp:posOffset>
            </wp:positionH>
            <wp:positionV relativeFrom="page">
              <wp:posOffset>1642110</wp:posOffset>
            </wp:positionV>
            <wp:extent cx="1635760" cy="1635760"/>
            <wp:effectExtent l="0" t="0" r="0" b="0"/>
            <wp:wrapThrough wrapText="bothSides">
              <wp:wrapPolygon edited="0">
                <wp:start x="0" y="0"/>
                <wp:lineTo x="0" y="21130"/>
                <wp:lineTo x="21130" y="21130"/>
                <wp:lineTo x="21130" y="0"/>
                <wp:lineTo x="0" y="0"/>
              </wp:wrapPolygon>
            </wp:wrapThrough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xophone Alto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5760" cy="163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4640">
        <w:rPr>
          <w:noProof/>
          <w:lang w:val="en-GB" w:eastAsia="en-GB"/>
        </w:rPr>
        <w:drawing>
          <wp:anchor distT="0" distB="0" distL="114300" distR="114300" simplePos="0" relativeHeight="251704320" behindDoc="0" locked="0" layoutInCell="1" allowOverlap="1" wp14:anchorId="62287577" wp14:editId="452F34A4">
            <wp:simplePos x="0" y="0"/>
            <wp:positionH relativeFrom="page">
              <wp:posOffset>311150</wp:posOffset>
            </wp:positionH>
            <wp:positionV relativeFrom="page">
              <wp:posOffset>1582420</wp:posOffset>
            </wp:positionV>
            <wp:extent cx="1805940" cy="1805940"/>
            <wp:effectExtent l="0" t="0" r="0" b="0"/>
            <wp:wrapThrough wrapText="bothSides">
              <wp:wrapPolygon edited="0">
                <wp:start x="0" y="0"/>
                <wp:lineTo x="0" y="21266"/>
                <wp:lineTo x="21266" y="21266"/>
                <wp:lineTo x="21266" y="0"/>
                <wp:lineTo x="0" y="0"/>
              </wp:wrapPolygon>
            </wp:wrapThrough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prano Sax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464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F034C53" wp14:editId="7C93D055">
                <wp:simplePos x="0" y="0"/>
                <wp:positionH relativeFrom="page">
                  <wp:posOffset>1066800</wp:posOffset>
                </wp:positionH>
                <wp:positionV relativeFrom="page">
                  <wp:posOffset>825500</wp:posOffset>
                </wp:positionV>
                <wp:extent cx="5671820" cy="426720"/>
                <wp:effectExtent l="0" t="0" r="0" b="5080"/>
                <wp:wrapThrough wrapText="bothSides">
                  <wp:wrapPolygon edited="0">
                    <wp:start x="97" y="0"/>
                    <wp:lineTo x="97" y="20571"/>
                    <wp:lineTo x="21378" y="20571"/>
                    <wp:lineTo x="21378" y="0"/>
                    <wp:lineTo x="97" y="0"/>
                  </wp:wrapPolygon>
                </wp:wrapThrough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1820" cy="42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D2379E" w14:textId="77777777" w:rsidR="009B08DD" w:rsidRPr="00B54640" w:rsidRDefault="009B08DD">
                            <w:pPr>
                              <w:rPr>
                                <w:rFonts w:ascii="Franklin Gothic Book" w:hAnsi="Franklin Gothic Book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</w:rPr>
                              <w:t>Please Label these Saxophones with their correct names below.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34C53" id="Text Box 33" o:spid="_x0000_s1117" type="#_x0000_t202" style="position:absolute;margin-left:84pt;margin-top:65pt;width:446.6pt;height:33.6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" filled="f" stroked="f">
                <v:textbox>
                  <w:txbxContent>
                    <w:p w14:paraId="04D2379E" w14:textId="77777777" w:rsidR="009B08DD" w:rsidRPr="00B54640" w:rsidRDefault="009B08DD">
                      <w:pPr>
                        <w:rPr>
                          <w:rFonts w:ascii="Franklin Gothic Book" w:hAnsi="Franklin Gothic Book"/>
                        </w:rPr>
                      </w:pPr>
                      <w:r>
                        <w:rPr>
                          <w:rFonts w:ascii="Franklin Gothic Book" w:hAnsi="Franklin Gothic Book"/>
                        </w:rPr>
                        <w:t>Please Label these Saxophones with their correct names below.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55A29">
        <w:br w:type="page"/>
      </w:r>
      <w:r w:rsidR="008F737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82381A3" wp14:editId="2EDFBD3A">
                <wp:simplePos x="0" y="0"/>
                <wp:positionH relativeFrom="page">
                  <wp:posOffset>5532120</wp:posOffset>
                </wp:positionH>
                <wp:positionV relativeFrom="page">
                  <wp:posOffset>2822575</wp:posOffset>
                </wp:positionV>
                <wp:extent cx="833755" cy="495300"/>
                <wp:effectExtent l="0" t="0" r="0" b="12700"/>
                <wp:wrapThrough wrapText="bothSides">
                  <wp:wrapPolygon edited="0">
                    <wp:start x="658" y="0"/>
                    <wp:lineTo x="658" y="21046"/>
                    <wp:lineTo x="20399" y="21046"/>
                    <wp:lineTo x="20399" y="0"/>
                    <wp:lineTo x="658" y="0"/>
                  </wp:wrapPolygon>
                </wp:wrapThrough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375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E58008" w14:textId="0AD579D0" w:rsidR="009B08DD" w:rsidRPr="00174550" w:rsidRDefault="009B08DD" w:rsidP="008F737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381A3" id="Text Box 193" o:spid="_x0000_s1118" type="#_x0000_t202" style="position:absolute;margin-left:435.6pt;margin-top:222.25pt;width:65.65pt;height:39pt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" filled="f" stroked="f">
                <v:textbox>
                  <w:txbxContent>
                    <w:p w14:paraId="07E58008" w14:textId="0AD579D0" w:rsidR="009B08DD" w:rsidRPr="00174550" w:rsidRDefault="009B08DD" w:rsidP="008F7372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F3F8A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6D2AC752" wp14:editId="5FB8BD86">
                <wp:simplePos x="0" y="0"/>
                <wp:positionH relativeFrom="page">
                  <wp:posOffset>1003300</wp:posOffset>
                </wp:positionH>
                <wp:positionV relativeFrom="page">
                  <wp:posOffset>838200</wp:posOffset>
                </wp:positionV>
                <wp:extent cx="5219700" cy="2603500"/>
                <wp:effectExtent l="0" t="0" r="0" b="12700"/>
                <wp:wrapThrough wrapText="bothSides">
                  <wp:wrapPolygon edited="0">
                    <wp:start x="105" y="0"/>
                    <wp:lineTo x="105" y="21495"/>
                    <wp:lineTo x="21337" y="21495"/>
                    <wp:lineTo x="21337" y="0"/>
                    <wp:lineTo x="105" y="0"/>
                  </wp:wrapPolygon>
                </wp:wrapThrough>
                <wp:docPr id="157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9700" cy="2603500"/>
                          <a:chOff x="0" y="0"/>
                          <a:chExt cx="5219700" cy="2603500"/>
                        </a:xfrm>
                        <a:extLst>
                          <a:ext uri="{0CCBE362-F206-4b92-989A-16890622DB6E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g:grpSpPr>
                      <wps:wsp>
                        <wps:cNvPr id="52" name="Text Box 52"/>
                        <wps:cNvSpPr txBox="1"/>
                        <wps:spPr>
                          <a:xfrm>
                            <a:off x="0" y="0"/>
                            <a:ext cx="5219700" cy="260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Text Box 143"/>
                        <wps:cNvSpPr txBox="1"/>
                        <wps:spPr>
                          <a:xfrm>
                            <a:off x="91440" y="45720"/>
                            <a:ext cx="5036820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txbx id="37">
                          <w:txbxContent>
                            <w:p w14:paraId="64C7051C" w14:textId="643C6926" w:rsidR="009B08DD" w:rsidRPr="00CB7FBF" w:rsidRDefault="009B08DD" w:rsidP="00E55A29">
                              <w:pPr>
                                <w:rPr>
                                  <w:rFonts w:ascii="Franklin Gothic Book" w:hAnsi="Franklin Gothic Book"/>
                                  <w:b/>
                                </w:rPr>
                              </w:pPr>
                            </w:p>
                            <w:p w14:paraId="7840CA20" w14:textId="77777777" w:rsidR="009B08DD" w:rsidRPr="00E55A29" w:rsidRDefault="009B08DD" w:rsidP="00E55A29">
                              <w:pPr>
                                <w:rPr>
                                  <w:rFonts w:ascii="Franklin Gothic Book" w:hAnsi="Franklin Gothic Book"/>
                                </w:rPr>
                              </w:pPr>
                            </w:p>
                            <w:p w14:paraId="54312C2F" w14:textId="77777777" w:rsidR="009B08DD" w:rsidRPr="00E55A29" w:rsidRDefault="009B08DD">
                              <w:pPr>
                                <w:rPr>
                                  <w:rFonts w:ascii="Franklin Gothic Book" w:hAnsi="Franklin Gothic Book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Text Box 144"/>
                        <wps:cNvSpPr txBox="1"/>
                        <wps:spPr>
                          <a:xfrm>
                            <a:off x="91440" y="218440"/>
                            <a:ext cx="5036820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37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Text Box 145"/>
                        <wps:cNvSpPr txBox="1"/>
                        <wps:spPr>
                          <a:xfrm>
                            <a:off x="91440" y="391160"/>
                            <a:ext cx="5036820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37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Text Box 146"/>
                        <wps:cNvSpPr txBox="1"/>
                        <wps:spPr>
                          <a:xfrm>
                            <a:off x="91440" y="563880"/>
                            <a:ext cx="5036820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37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Text Box 147"/>
                        <wps:cNvSpPr txBox="1"/>
                        <wps:spPr>
                          <a:xfrm>
                            <a:off x="91440" y="736600"/>
                            <a:ext cx="5036820" cy="17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37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Text Box 148"/>
                        <wps:cNvSpPr txBox="1"/>
                        <wps:spPr>
                          <a:xfrm>
                            <a:off x="91440" y="909955"/>
                            <a:ext cx="5036820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37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Text Box 149"/>
                        <wps:cNvSpPr txBox="1"/>
                        <wps:spPr>
                          <a:xfrm>
                            <a:off x="91440" y="1082675"/>
                            <a:ext cx="5036820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37" seq="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Text Box 150"/>
                        <wps:cNvSpPr txBox="1"/>
                        <wps:spPr>
                          <a:xfrm>
                            <a:off x="91440" y="1255395"/>
                            <a:ext cx="5036820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37" seq="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Text Box 151"/>
                        <wps:cNvSpPr txBox="1"/>
                        <wps:spPr>
                          <a:xfrm>
                            <a:off x="91440" y="1428115"/>
                            <a:ext cx="5036820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37" seq="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Text Box 152"/>
                        <wps:cNvSpPr txBox="1"/>
                        <wps:spPr>
                          <a:xfrm>
                            <a:off x="91440" y="1600835"/>
                            <a:ext cx="5036820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37" seq="9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Text Box 153"/>
                        <wps:cNvSpPr txBox="1"/>
                        <wps:spPr>
                          <a:xfrm>
                            <a:off x="91440" y="1773555"/>
                            <a:ext cx="5036820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37" seq="10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Text Box 154"/>
                        <wps:cNvSpPr txBox="1"/>
                        <wps:spPr>
                          <a:xfrm>
                            <a:off x="91440" y="1946275"/>
                            <a:ext cx="4347845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37" seq="1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Text Box 155"/>
                        <wps:cNvSpPr txBox="1"/>
                        <wps:spPr>
                          <a:xfrm>
                            <a:off x="91440" y="2118995"/>
                            <a:ext cx="4347845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37" seq="1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Text Box 156"/>
                        <wps:cNvSpPr txBox="1"/>
                        <wps:spPr>
                          <a:xfrm>
                            <a:off x="91440" y="2291715"/>
                            <a:ext cx="4347845" cy="17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linkedTxbx id="37" seq="1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2AC752" id="Group 157" o:spid="_x0000_s1119" style="position:absolute;margin-left:79pt;margin-top:66pt;width:411pt;height:205pt;z-index:251741184;mso-position-horizontal-relative:page;mso-position-vertical-relative:page" coordsize="52197,26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">
                <v:shape id="Text Box 52" o:spid="_x0000_s1120" type="#_x0000_t202" style="position:absolute;width:52197;height:26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FfV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" filled="f" stroked="f"/>
                <v:shape id="Text Box 143" o:spid="_x0000_s1121" type="#_x0000_t202" style="position:absolute;left:914;top:457;width:50368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nZY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B2Z2WMMAAADcAAAADwAA&#10;AAAAAAAAAAAAAAAHAgAAZHJzL2Rvd25yZXYueG1sUEsFBgAAAAADAAMAtwAAAPcCAAAAAA==&#10;" filled="f" stroked="f">
                  <v:textbox style="mso-next-textbox:#Text Box 144" inset="0,0,0,0">
                    <w:txbxContent>
                      <w:p w14:paraId="64C7051C" w14:textId="643C6926" w:rsidR="009B08DD" w:rsidRPr="00CB7FBF" w:rsidRDefault="009B08DD" w:rsidP="00E55A29">
                        <w:pPr>
                          <w:rPr>
                            <w:rFonts w:ascii="Franklin Gothic Book" w:hAnsi="Franklin Gothic Book"/>
                            <w:b/>
                          </w:rPr>
                        </w:pPr>
                      </w:p>
                      <w:p w14:paraId="7840CA20" w14:textId="77777777" w:rsidR="009B08DD" w:rsidRPr="00E55A29" w:rsidRDefault="009B08DD" w:rsidP="00E55A29">
                        <w:pPr>
                          <w:rPr>
                            <w:rFonts w:ascii="Franklin Gothic Book" w:hAnsi="Franklin Gothic Book"/>
                          </w:rPr>
                        </w:pPr>
                      </w:p>
                      <w:p w14:paraId="54312C2F" w14:textId="77777777" w:rsidR="009B08DD" w:rsidRPr="00E55A29" w:rsidRDefault="009B08DD">
                        <w:pPr>
                          <w:rPr>
                            <w:rFonts w:ascii="Franklin Gothic Book" w:hAnsi="Franklin Gothic Book"/>
                          </w:rPr>
                        </w:pPr>
                      </w:p>
                    </w:txbxContent>
                  </v:textbox>
                </v:shape>
                <v:shape id="Text Box 144" o:spid="_x0000_s1122" type="#_x0000_t202" style="position:absolute;left:914;top:2184;width:50368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<v:textbox style="mso-next-textbox:#Text Box 145" inset="0,0,0,0">
                    <w:txbxContent/>
                  </v:textbox>
                </v:shape>
                <v:shape id="Text Box 145" o:spid="_x0000_s1123" type="#_x0000_t202" style="position:absolute;left:914;top:3911;width:50368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u3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58NLt8MAAADcAAAADwAA&#10;AAAAAAAAAAAAAAAHAgAAZHJzL2Rvd25yZXYueG1sUEsFBgAAAAADAAMAtwAAAPcCAAAAAA==&#10;" filled="f" stroked="f">
                  <v:textbox style="mso-next-textbox:#Text Box 146" inset="0,0,0,0">
                    <w:txbxContent/>
                  </v:textbox>
                </v:shape>
                <v:shape id="Text Box 146" o:spid="_x0000_s1124" type="#_x0000_t202" style="position:absolute;left:914;top:5638;width:50368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dXA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AXEdXAwgAAANwAAAAPAAAA&#10;AAAAAAAAAAAAAAcCAABkcnMvZG93bnJldi54bWxQSwUGAAAAAAMAAwC3AAAA9gIAAAAA&#10;" filled="f" stroked="f">
                  <v:textbox style="mso-next-textbox:#Text Box 147" inset="0,0,0,0">
                    <w:txbxContent/>
                  </v:textbox>
                </v:shape>
                <v:shape id="Text Box 147" o:spid="_x0000_s1125" type="#_x0000_t202" style="position:absolute;left:914;top:7366;width:50368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XBb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eF1wW8MAAADcAAAADwAA&#10;AAAAAAAAAAAAAAAHAgAAZHJzL2Rvd25yZXYueG1sUEsFBgAAAAADAAMAtwAAAPcCAAAAAA==&#10;" filled="f" stroked="f">
                  <v:textbox style="mso-next-textbox:#Text Box 148" inset="0,0,0,0">
                    <w:txbxContent/>
                  </v:textbox>
                </v:shape>
                <v:shape id="Text Box 148" o:spid="_x0000_s1126" type="#_x0000_t202" style="position:absolute;left:914;top:9099;width:50368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Qp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AJwuQpxQAAANwAAAAP&#10;AAAAAAAAAAAAAAAAAAcCAABkcnMvZG93bnJldi54bWxQSwUGAAAAAAMAAwC3AAAA+QIAAAAA&#10;" filled="f" stroked="f">
                  <v:textbox style="mso-next-textbox:#Text Box 149" inset="0,0,0,0">
                    <w:txbxContent/>
                  </v:textbox>
                </v:shape>
                <v:shape id="Text Box 149" o:spid="_x0000_s1127" type="#_x0000_t202" style="position:absolute;left:914;top:10826;width:50368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Gy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BmjkGywgAAANwAAAAPAAAA&#10;AAAAAAAAAAAAAAcCAABkcnMvZG93bnJldi54bWxQSwUGAAAAAAMAAwC3AAAA9gIAAAAA&#10;" filled="f" stroked="f">
                  <v:textbox style="mso-next-textbox:#Text Box 150" inset="0,0,0,0">
                    <w:txbxContent/>
                  </v:textbox>
                </v:shape>
                <v:shape id="Text Box 150" o:spid="_x0000_s1128" type="#_x0000_t202" style="position:absolute;left:914;top:12553;width:50368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style="mso-next-textbox:#Text Box 151" inset="0,0,0,0">
                    <w:txbxContent/>
                  </v:textbox>
                </v:shape>
                <v:shape id="Text Box 151" o:spid="_x0000_s1129" type="#_x0000_t202" style="position:absolute;left:914;top:14281;width:50368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tp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HSHbacMAAADcAAAADwAA&#10;AAAAAAAAAAAAAAAHAgAAZHJzL2Rvd25yZXYueG1sUEsFBgAAAAADAAMAtwAAAPcCAAAAAA==&#10;" filled="f" stroked="f">
                  <v:textbox style="mso-next-textbox:#Text Box 152" inset="0,0,0,0">
                    <w:txbxContent/>
                  </v:textbox>
                </v:shape>
                <v:shape id="Text Box 152" o:spid="_x0000_s1130" type="#_x0000_t202" style="position:absolute;left:914;top:16008;width:50368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style="mso-next-textbox:#Text Box 153" inset="0,0,0,0">
                    <w:txbxContent/>
                  </v:textbox>
                </v:shape>
                <v:shape id="Text Box 153" o:spid="_x0000_s1131" type="#_x0000_t202" style="position:absolute;left:914;top:17735;width:50368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CF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gr/ghcMAAADcAAAADwAA&#10;AAAAAAAAAAAAAAAHAgAAZHJzL2Rvd25yZXYueG1sUEsFBgAAAAADAAMAtwAAAPcCAAAAAA==&#10;" filled="f" stroked="f">
                  <v:textbox style="mso-next-textbox:#Text Box 154" inset="0,0,0,0">
                    <w:txbxContent/>
                  </v:textbox>
                </v:shape>
                <v:shape id="Text Box 154" o:spid="_x0000_s1132" type="#_x0000_t202" style="position:absolute;left:914;top:19462;width:43478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jx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DVZ48cMAAADcAAAADwAA&#10;AAAAAAAAAAAAAAAHAgAAZHJzL2Rvd25yZXYueG1sUEsFBgAAAAADAAMAtwAAAPcCAAAAAA==&#10;" filled="f" stroked="f">
                  <v:textbox style="mso-next-textbox:#Text Box 155" inset="0,0,0,0">
                    <w:txbxContent/>
                  </v:textbox>
                </v:shape>
                <v:shape id="Text Box 155" o:spid="_x0000_s1133" type="#_x0000_t202" style="position:absolute;left:914;top:21189;width:43478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t1qwgAAANwAAAAPAAAAZHJzL2Rvd25yZXYueG1sRE9Ni8Iw&#10;EL0L+x/CLHjTdAXF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iGt1qwgAAANwAAAAPAAAA&#10;AAAAAAAAAAAAAAcCAABkcnMvZG93bnJldi54bWxQSwUGAAAAAAMAAwC3AAAA9gIAAAAA&#10;" filled="f" stroked="f">
                  <v:textbox style="mso-next-textbox:#Text Box 156" inset="0,0,0,0">
                    <w:txbxContent/>
                  </v:textbox>
                </v:shape>
                <v:shape id="Text Box 156" o:spid="_x0000_s1134" type="#_x0000_t202" style="position:absolute;left:914;top:22917;width:43478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EMd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CSyEMdwgAAANwAAAAPAAAA&#10;AAAAAAAAAAAAAAcCAABkcnMvZG93bnJldi54bWxQSwUGAAAAAAMAAwC3AAAA9gIAAAAA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E55A2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10FE023" wp14:editId="4CD88254">
                <wp:simplePos x="0" y="0"/>
                <wp:positionH relativeFrom="page">
                  <wp:posOffset>4862195</wp:posOffset>
                </wp:positionH>
                <wp:positionV relativeFrom="page">
                  <wp:posOffset>3619500</wp:posOffset>
                </wp:positionV>
                <wp:extent cx="1700530" cy="495300"/>
                <wp:effectExtent l="0" t="0" r="0" b="12700"/>
                <wp:wrapThrough wrapText="bothSides">
                  <wp:wrapPolygon edited="0">
                    <wp:start x="323" y="0"/>
                    <wp:lineTo x="323" y="21046"/>
                    <wp:lineTo x="20971" y="21046"/>
                    <wp:lineTo x="20971" y="0"/>
                    <wp:lineTo x="323" y="0"/>
                  </wp:wrapPolygon>
                </wp:wrapThrough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053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B007CF" w14:textId="6D4F46C6" w:rsidR="009B08DD" w:rsidRPr="00174550" w:rsidRDefault="009B08DD" w:rsidP="0049317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FE023" id="Text Box 50" o:spid="_x0000_s1135" type="#_x0000_t202" style="position:absolute;margin-left:382.85pt;margin-top:285pt;width:133.9pt;height:39pt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" filled="f" stroked="f">
                <v:textbox>
                  <w:txbxContent>
                    <w:p w14:paraId="1BB007CF" w14:textId="6D4F46C6" w:rsidR="009B08DD" w:rsidRPr="00174550" w:rsidRDefault="009B08DD" w:rsidP="00493174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9D63FC" w:rsidSect="00547709">
      <w:headerReference w:type="default" r:id="rId20"/>
      <w:pgSz w:w="11900" w:h="16840"/>
      <w:pgMar w:top="1080" w:right="1080" w:bottom="108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CDCBD6" w14:textId="77777777" w:rsidR="00CB7FBF" w:rsidRDefault="00CB7FBF" w:rsidP="00CB7FBF">
      <w:r>
        <w:separator/>
      </w:r>
    </w:p>
  </w:endnote>
  <w:endnote w:type="continuationSeparator" w:id="0">
    <w:p w14:paraId="74870FF9" w14:textId="77777777" w:rsidR="00CB7FBF" w:rsidRDefault="00CB7FBF" w:rsidP="00CB7F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 UI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4D5696" w14:textId="77777777" w:rsidR="00CB7FBF" w:rsidRDefault="00CB7FBF" w:rsidP="00CB7FBF">
      <w:r>
        <w:separator/>
      </w:r>
    </w:p>
  </w:footnote>
  <w:footnote w:type="continuationSeparator" w:id="0">
    <w:p w14:paraId="136270DA" w14:textId="77777777" w:rsidR="00CB7FBF" w:rsidRDefault="00CB7FBF" w:rsidP="00CB7F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DC2184" w14:textId="320C743E" w:rsidR="00CB7FBF" w:rsidRDefault="00CB7FBF">
    <w:pPr>
      <w:pStyle w:val="Header"/>
    </w:pPr>
    <w:r>
      <w:t xml:space="preserve">USE THE INTERNET OR BOOKS TO RESEARCH THE ANSWERS.  If possible print this sheet off and fill in, otherwise write answers/draw and label diagrams on lined paper.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B31D04"/>
    <w:multiLevelType w:val="hybridMultilevel"/>
    <w:tmpl w:val="D2D48C8C"/>
    <w:lvl w:ilvl="0" w:tplc="04090001">
      <w:start w:val="1"/>
      <w:numFmt w:val="bullet"/>
      <w:lvlText w:val=""/>
      <w:lvlJc w:val="left"/>
      <w:pPr>
        <w:ind w:left="11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1" w15:restartNumberingAfterBreak="0">
    <w:nsid w:val="33D7003A"/>
    <w:multiLevelType w:val="hybridMultilevel"/>
    <w:tmpl w:val="A118BD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547709"/>
    <w:rsid w:val="000B02C9"/>
    <w:rsid w:val="00106DC6"/>
    <w:rsid w:val="00117E31"/>
    <w:rsid w:val="001429B3"/>
    <w:rsid w:val="001A2645"/>
    <w:rsid w:val="00331169"/>
    <w:rsid w:val="00493174"/>
    <w:rsid w:val="004C6F52"/>
    <w:rsid w:val="00547709"/>
    <w:rsid w:val="00641695"/>
    <w:rsid w:val="007169CB"/>
    <w:rsid w:val="00774617"/>
    <w:rsid w:val="007E14EA"/>
    <w:rsid w:val="008021AB"/>
    <w:rsid w:val="0081108B"/>
    <w:rsid w:val="008706B3"/>
    <w:rsid w:val="00882705"/>
    <w:rsid w:val="008F7372"/>
    <w:rsid w:val="009137C2"/>
    <w:rsid w:val="009964DA"/>
    <w:rsid w:val="009B08DD"/>
    <w:rsid w:val="009D63FC"/>
    <w:rsid w:val="009F3F8A"/>
    <w:rsid w:val="00A37B27"/>
    <w:rsid w:val="00AB54D4"/>
    <w:rsid w:val="00AC54D8"/>
    <w:rsid w:val="00B54640"/>
    <w:rsid w:val="00B55D2F"/>
    <w:rsid w:val="00B632EE"/>
    <w:rsid w:val="00B80750"/>
    <w:rsid w:val="00BE3C90"/>
    <w:rsid w:val="00C41FCA"/>
    <w:rsid w:val="00CB7FBF"/>
    <w:rsid w:val="00D26612"/>
    <w:rsid w:val="00E55A29"/>
    <w:rsid w:val="00E66C51"/>
    <w:rsid w:val="00F70031"/>
    <w:rsid w:val="00FE1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01D3B85"/>
  <w14:defaultImageDpi w14:val="300"/>
  <w15:docId w15:val="{AD353234-8D8B-417A-B34E-2B5107B85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08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964D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B7FB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7FBF"/>
  </w:style>
  <w:style w:type="paragraph" w:styleId="Footer">
    <w:name w:val="footer"/>
    <w:basedOn w:val="Normal"/>
    <w:link w:val="FooterChar"/>
    <w:uiPriority w:val="99"/>
    <w:unhideWhenUsed/>
    <w:rsid w:val="00CB7FB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7F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pn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5E7E6C5F</Template>
  <TotalTime>286</TotalTime>
  <Pages>4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Krieg</dc:creator>
  <cp:keywords/>
  <dc:description/>
  <cp:lastModifiedBy>Sam Gorton</cp:lastModifiedBy>
  <cp:revision>11</cp:revision>
  <cp:lastPrinted>2014-08-15T02:16:00Z</cp:lastPrinted>
  <dcterms:created xsi:type="dcterms:W3CDTF">2014-07-31T02:00:00Z</dcterms:created>
  <dcterms:modified xsi:type="dcterms:W3CDTF">2020-03-18T09:42:00Z</dcterms:modified>
</cp:coreProperties>
</file>